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78" w:type="dxa"/>
        <w:tblInd w:w="-360" w:type="dxa"/>
        <w:tblLook w:val="04A0" w:firstRow="1" w:lastRow="0" w:firstColumn="1" w:lastColumn="0" w:noHBand="0" w:noVBand="1"/>
      </w:tblPr>
      <w:tblGrid>
        <w:gridCol w:w="2360"/>
        <w:gridCol w:w="3490"/>
        <w:gridCol w:w="1890"/>
        <w:gridCol w:w="3472"/>
        <w:gridCol w:w="266"/>
      </w:tblGrid>
      <w:tr w:rsidR="00C1143B" w:rsidRPr="00B63D47" w14:paraId="463D41FE" w14:textId="77777777" w:rsidTr="00504D47">
        <w:trPr>
          <w:trHeight w:val="300"/>
        </w:trPr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F1F7E" w14:textId="77777777" w:rsidR="00C1143B" w:rsidRPr="00B63D47" w:rsidRDefault="00C1143B" w:rsidP="00B63D4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8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81253" w14:textId="77777777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39CB3" w14:textId="77777777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6EB07B67" w14:textId="77777777" w:rsidTr="00472FDF">
        <w:trPr>
          <w:trHeight w:val="854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5494E53B" w14:textId="77777777" w:rsidR="00472FDF" w:rsidRDefault="00472FDF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270272D" w14:textId="51F54323" w:rsidR="00472FDF" w:rsidRDefault="00472FDF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MEDICAL WC AND/OR VOC REFERRAL</w:t>
            </w:r>
            <w:r w:rsidR="00D0377E">
              <w:rPr>
                <w:b/>
                <w:bCs/>
                <w:sz w:val="20"/>
                <w:szCs w:val="20"/>
                <w:u w:val="single"/>
              </w:rPr>
              <w:t xml:space="preserve"> SHEET</w:t>
            </w:r>
          </w:p>
          <w:p w14:paraId="42558BFA" w14:textId="1A2D2EFC" w:rsidR="00C1143B" w:rsidRPr="00B63D47" w:rsidRDefault="00C1143B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CLAIMANT INFORMATION</w:t>
            </w:r>
          </w:p>
          <w:p w14:paraId="518256F4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2CB80CE6" w14:textId="0BB538ED" w:rsidR="00C1143B" w:rsidRPr="00B63D47" w:rsidRDefault="00C1143B" w:rsidP="00B63D47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4923F06F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7B011A" w14:textId="5ECC1804" w:rsidR="00C1143B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N</w:t>
            </w:r>
            <w:r w:rsidR="00C1143B" w:rsidRPr="008D6F9C">
              <w:rPr>
                <w:color w:val="000000"/>
                <w:sz w:val="22"/>
                <w:szCs w:val="22"/>
              </w:rPr>
              <w:t>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FE77" w14:textId="1ACAA775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5FE1AA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Claim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06B5" w14:textId="25B3CCEB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C1143B" w:rsidRPr="00B63D47" w14:paraId="0ED2CBC5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CBBBD4" w14:textId="1B20E24D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5DE6" w14:textId="7FA55C00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AC2F01" w14:textId="6A51AC3B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PIRS Referral #:</w:t>
            </w:r>
            <w:r w:rsidR="00E62882" w:rsidRPr="009605FB">
              <w:rPr>
                <w:color w:val="000000"/>
                <w:sz w:val="22"/>
                <w:szCs w:val="22"/>
              </w:rPr>
              <w:t xml:space="preserve"> </w:t>
            </w:r>
            <w:r w:rsidR="00E62882" w:rsidRPr="009605FB">
              <w:rPr>
                <w:i/>
                <w:iCs/>
                <w:color w:val="000000"/>
                <w:sz w:val="20"/>
                <w:szCs w:val="20"/>
              </w:rPr>
              <w:t>(office use only)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F9CE" w14:textId="7DC9111C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C1143B" w:rsidRPr="00B63D47" w14:paraId="31B4D48E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006E1" w14:textId="2C7B8EC5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B60F" w14:textId="25A252CA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952DD" w14:textId="77777777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Referral Date: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B40A" w14:textId="5F4ECD59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6ACC14C" w14:textId="77777777" w:rsidTr="008524BF">
        <w:trPr>
          <w:trHeight w:val="593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413082" w14:textId="106D2828" w:rsidR="009605FB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bookmarkStart w:id="0" w:name="_Hlk43902839"/>
            <w:r w:rsidRPr="008D6F9C">
              <w:rPr>
                <w:color w:val="000000"/>
                <w:sz w:val="22"/>
                <w:szCs w:val="22"/>
              </w:rPr>
              <w:t>Home Phone #:</w:t>
            </w:r>
          </w:p>
          <w:p w14:paraId="6AF5DAD5" w14:textId="46AA51AF" w:rsidR="008524BF" w:rsidRDefault="00162C95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3598E9" wp14:editId="2C7848F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79375</wp:posOffset>
                      </wp:positionV>
                      <wp:extent cx="14954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75A6D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6.25pt" to="113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" stroked="f"/>
                  </w:pict>
                </mc:Fallback>
              </mc:AlternateContent>
            </w:r>
          </w:p>
          <w:p w14:paraId="71567B73" w14:textId="56B9AC0B" w:rsidR="008524BF" w:rsidRPr="008D6F9C" w:rsidRDefault="008524BF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Cell Phone #: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CEBC" w14:textId="739841A8" w:rsidR="009605FB" w:rsidRPr="0058279C" w:rsidRDefault="008524BF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A37F59" wp14:editId="6BD8C8BB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-467995</wp:posOffset>
                      </wp:positionV>
                      <wp:extent cx="2200275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EADB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-36.85pt" to="167.6pt,-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" stroked="f"/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547235" w14:textId="104CDDCF" w:rsidR="009605FB" w:rsidRDefault="009605FB" w:rsidP="00B63D47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  <w:r w:rsidRPr="000E171A">
              <w:rPr>
                <w:i/>
                <w:iCs/>
                <w:color w:val="000000"/>
                <w:sz w:val="22"/>
                <w:szCs w:val="22"/>
              </w:rPr>
              <w:t>Maryland Only:</w:t>
            </w:r>
          </w:p>
          <w:p w14:paraId="6FE5F5C2" w14:textId="77777777" w:rsidR="00162C95" w:rsidRDefault="00162C95" w:rsidP="00B63D47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</w:p>
          <w:p w14:paraId="32BEE291" w14:textId="210E3F51" w:rsidR="008524BF" w:rsidRPr="00C80C41" w:rsidRDefault="00C80C41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C80C41">
              <w:rPr>
                <w:color w:val="000000"/>
                <w:sz w:val="22"/>
                <w:szCs w:val="22"/>
              </w:rPr>
              <w:t xml:space="preserve">Language: </w:t>
            </w:r>
          </w:p>
          <w:p w14:paraId="68001F26" w14:textId="05D35790" w:rsidR="009605FB" w:rsidRPr="009605FB" w:rsidRDefault="009605F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DEF0" w14:textId="0505EAB9" w:rsidR="009605FB" w:rsidRDefault="00E867B7" w:rsidP="009605FB">
            <w:pPr>
              <w:pStyle w:val="NoSpacing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 claim filed with</w:t>
            </w:r>
            <w:r w:rsidR="009605FB" w:rsidRPr="009605FB">
              <w:rPr>
                <w:color w:val="000000"/>
                <w:sz w:val="20"/>
                <w:szCs w:val="20"/>
              </w:rPr>
              <w:t xml:space="preserve"> WCC? Yes </w:t>
            </w:r>
            <w:sdt>
              <w:sdtPr>
                <w:rPr>
                  <w:color w:val="000000"/>
                  <w:sz w:val="20"/>
                  <w:szCs w:val="20"/>
                </w:rPr>
                <w:id w:val="-193974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5FB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605FB" w:rsidRPr="009605FB">
              <w:rPr>
                <w:color w:val="000000"/>
                <w:sz w:val="20"/>
                <w:szCs w:val="20"/>
              </w:rPr>
              <w:t xml:space="preserve"> NO </w:t>
            </w:r>
            <w:sdt>
              <w:sdtPr>
                <w:rPr>
                  <w:color w:val="000000"/>
                  <w:sz w:val="20"/>
                  <w:szCs w:val="20"/>
                </w:rPr>
                <w:id w:val="-36121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5FB" w:rsidRPr="009605F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23CE777B" w14:textId="4F0A7D5E" w:rsidR="008524BF" w:rsidRDefault="00162C95" w:rsidP="009605FB">
            <w:pPr>
              <w:pStyle w:val="NoSpacing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4D9A0A" wp14:editId="74207B77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83820</wp:posOffset>
                      </wp:positionV>
                      <wp:extent cx="2352675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2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080F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6.6pt" to="180.0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/kmgEAAIgDAAAOAAAAZHJzL2Uyb0RvYy54bWysU9uO0zAQfUfiHyy/06RF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" strokecolor="black [3040]"/>
                  </w:pict>
                </mc:Fallback>
              </mc:AlternateContent>
            </w:r>
          </w:p>
          <w:p w14:paraId="5B347657" w14:textId="2EFC657F" w:rsidR="008524BF" w:rsidRPr="009605FB" w:rsidRDefault="008524BF" w:rsidP="009605FB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9605FB" w:rsidRPr="00B63D47" w14:paraId="55AF500F" w14:textId="77777777" w:rsidTr="00831000">
        <w:trPr>
          <w:trHeight w:val="431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8C015AC" w14:textId="77777777" w:rsidR="009605FB" w:rsidRPr="008D6F9C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C46CB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99D60B" w14:textId="272525BF" w:rsidR="009605FB" w:rsidRPr="00DD0237" w:rsidRDefault="008524BF" w:rsidP="00B63D47">
            <w:pPr>
              <w:pStyle w:val="NoSpacing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Case Manager:</w:t>
            </w:r>
            <w:r w:rsidR="00DD0237">
              <w:rPr>
                <w:i/>
                <w:iCs/>
                <w:color w:val="000000"/>
                <w:sz w:val="22"/>
                <w:szCs w:val="22"/>
              </w:rPr>
              <w:t xml:space="preserve"> (office use only)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4B562" w14:textId="2F8D3E3F" w:rsidR="009605FB" w:rsidRPr="009605FB" w:rsidRDefault="009605F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bookmarkEnd w:id="0"/>
      <w:tr w:rsidR="00C1143B" w:rsidRPr="00B63D47" w14:paraId="303861D5" w14:textId="77777777" w:rsidTr="0044541D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4B201C" w14:textId="37C8FC3D" w:rsidR="00C1143B" w:rsidRPr="008D6F9C" w:rsidRDefault="00DD0237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Emergency Contact: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174" w14:textId="50DC9967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20A38" w14:textId="77777777" w:rsidR="00C1143B" w:rsidRPr="009605FB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Jurisdiction: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EBCD" w14:textId="54902C0E" w:rsidR="00C1143B" w:rsidRPr="009605FB" w:rsidRDefault="00C1143B" w:rsidP="00AB56A5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C1143B" w:rsidRPr="00B63D47" w14:paraId="47829718" w14:textId="77777777" w:rsidTr="0044541D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DE3F2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A443" w14:textId="73CA8D5C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F20872A" w14:textId="6B38AEC6" w:rsidR="00C1143B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Type of File: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3497" w14:textId="07CD0026" w:rsidR="00C1143B" w:rsidRPr="00B63D47" w:rsidRDefault="00663E9A" w:rsidP="00B63D47">
            <w:pPr>
              <w:pStyle w:val="NoSpacing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7702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7B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VOC     </w:t>
            </w:r>
            <w:sdt>
              <w:sdtPr>
                <w:rPr>
                  <w:color w:val="000000"/>
                  <w:sz w:val="20"/>
                  <w:szCs w:val="20"/>
                </w:rPr>
                <w:id w:val="110724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MED    </w:t>
            </w:r>
            <w:sdt>
              <w:sdtPr>
                <w:rPr>
                  <w:color w:val="000000"/>
                  <w:sz w:val="20"/>
                  <w:szCs w:val="20"/>
                </w:rPr>
                <w:id w:val="-961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WC   </w:t>
            </w:r>
            <w:sdt>
              <w:sdtPr>
                <w:rPr>
                  <w:color w:val="000000"/>
                  <w:sz w:val="20"/>
                  <w:szCs w:val="20"/>
                </w:rPr>
                <w:id w:val="-111459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CAT</w:t>
            </w:r>
          </w:p>
        </w:tc>
      </w:tr>
      <w:tr w:rsidR="00C1143B" w:rsidRPr="00B63D47" w14:paraId="0858C888" w14:textId="77777777" w:rsidTr="0044541D">
        <w:trPr>
          <w:trHeight w:val="36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B3FFE" w14:textId="77777777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SS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F008" w14:textId="7333F345" w:rsidR="00C1143B" w:rsidRPr="0058279C" w:rsidRDefault="00C1143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6BF2704" w14:textId="4B39C075" w:rsidR="00C1143B" w:rsidRPr="008D6F9C" w:rsidRDefault="00C1143B" w:rsidP="00B63D4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A290" w14:textId="405954F9" w:rsidR="00C1143B" w:rsidRPr="00B63D47" w:rsidRDefault="00663E9A" w:rsidP="00B63D47">
            <w:pPr>
              <w:pStyle w:val="NoSpacing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75754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3D47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LTD     </w:t>
            </w:r>
            <w:sdt>
              <w:sdtPr>
                <w:rPr>
                  <w:color w:val="000000"/>
                  <w:sz w:val="20"/>
                  <w:szCs w:val="20"/>
                </w:rPr>
                <w:id w:val="148204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TASK    </w:t>
            </w:r>
            <w:sdt>
              <w:sdtPr>
                <w:rPr>
                  <w:color w:val="000000"/>
                  <w:sz w:val="20"/>
                  <w:szCs w:val="20"/>
                </w:rPr>
                <w:id w:val="15444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BD3" w:rsidRPr="00B63D47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7BD3" w:rsidRPr="00B63D47">
              <w:rPr>
                <w:color w:val="000000"/>
                <w:sz w:val="20"/>
                <w:szCs w:val="20"/>
              </w:rPr>
              <w:t xml:space="preserve"> Coverage</w:t>
            </w:r>
          </w:p>
        </w:tc>
      </w:tr>
      <w:tr w:rsidR="00B77BD3" w:rsidRPr="00B63D47" w14:paraId="790D83CF" w14:textId="77777777" w:rsidTr="00B77BD3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11C69F" w14:textId="77777777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Date of Birth: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AAF6" w14:textId="591F4050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B947A1A" w14:textId="60003288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Date of Injury: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3660" w14:textId="1EF31541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71AEBBDD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276B97E" w14:textId="3988BCA2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Occupation: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DAE2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F7EE36" w14:textId="3236BA23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Body Part (Dx):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6CDB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55CDCBA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C7F4933" w14:textId="286CE600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AWW: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E001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C93BDD" w14:textId="1E328085" w:rsidR="00B77BD3" w:rsidRPr="008D6F9C" w:rsidRDefault="00B77BD3" w:rsidP="00B63D47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Comp. Rate: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5B49" w14:textId="7777777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4F4F3C60" w14:textId="77777777" w:rsidTr="0044541D">
        <w:trPr>
          <w:trHeight w:val="683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21273B1C" w14:textId="77777777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029ACBD" w14:textId="0B9B234B" w:rsidR="0044541D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 xml:space="preserve">INSURANCE </w:t>
            </w:r>
            <w:r w:rsidR="0044541D" w:rsidRPr="00B63D47">
              <w:rPr>
                <w:b/>
                <w:bCs/>
                <w:sz w:val="20"/>
                <w:szCs w:val="20"/>
                <w:u w:val="single"/>
              </w:rPr>
              <w:t>COMPANY INFORMATION</w:t>
            </w:r>
          </w:p>
          <w:p w14:paraId="59A59D61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4EA95AB3" w14:textId="7AC55A64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B77BD3" w:rsidRPr="00B63D47" w14:paraId="621B4F9F" w14:textId="77777777" w:rsidTr="009A013F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C1A2C" w14:textId="19AACFC2" w:rsidR="00B77BD3" w:rsidRPr="008D6F9C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Insurance Company: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E806" w14:textId="2B6A645F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5E015" w14:textId="2B27A0DC" w:rsidR="00B77BD3" w:rsidRPr="008D6F9C" w:rsidRDefault="0044541D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Adjuster</w:t>
            </w:r>
            <w:r w:rsidR="00B63D47" w:rsidRPr="008D6F9C">
              <w:rPr>
                <w:color w:val="000000"/>
                <w:sz w:val="22"/>
                <w:szCs w:val="22"/>
              </w:rPr>
              <w:t xml:space="preserve"> Name</w:t>
            </w:r>
            <w:r w:rsidR="00B77BD3" w:rsidRPr="008D6F9C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5E6B" w14:textId="39E5F9A7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0F97DE1" w14:textId="77777777" w:rsidTr="009A013F">
        <w:trPr>
          <w:trHeight w:val="345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CA761B" w14:textId="29C585CD" w:rsidR="009605FB" w:rsidRPr="008D6F9C" w:rsidRDefault="004A6425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Billing </w:t>
            </w:r>
            <w:r w:rsidR="009605FB" w:rsidRPr="008D6F9C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1C081" w14:textId="011B5200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41F715" w14:textId="4DF3B94F" w:rsidR="009605FB" w:rsidRPr="008D6F9C" w:rsidRDefault="004A6425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Adjusters Address: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558CC" w14:textId="09B5D87C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25D8359B" w14:textId="77777777" w:rsidTr="009605FB">
        <w:trPr>
          <w:trHeight w:val="345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6331E4" w14:textId="77777777" w:rsidR="009605FB" w:rsidRPr="008D6F9C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D2B7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09FCA11" w14:textId="08221AA1" w:rsidR="009605FB" w:rsidRPr="008D6F9C" w:rsidRDefault="009605FB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>Adjuster</w:t>
            </w:r>
            <w:r w:rsidR="004A6425">
              <w:rPr>
                <w:color w:val="000000"/>
                <w:sz w:val="22"/>
                <w:szCs w:val="22"/>
              </w:rPr>
              <w:t xml:space="preserve"> Phone #:</w:t>
            </w:r>
            <w:r w:rsidRPr="008D6F9C">
              <w:rPr>
                <w:color w:val="000000"/>
                <w:sz w:val="22"/>
                <w:szCs w:val="22"/>
              </w:rPr>
              <w:t xml:space="preserve"> Fax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D41E" w14:textId="77777777" w:rsidR="009605FB" w:rsidRDefault="00DD0237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P:</w:t>
            </w:r>
          </w:p>
          <w:p w14:paraId="62099CFB" w14:textId="3DE43721" w:rsidR="00DD0237" w:rsidRPr="0058279C" w:rsidRDefault="00DD0237" w:rsidP="00E867B7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F:</w:t>
            </w:r>
          </w:p>
        </w:tc>
      </w:tr>
      <w:tr w:rsidR="00B77BD3" w:rsidRPr="00B63D47" w14:paraId="55D443D9" w14:textId="77777777" w:rsidTr="009A013F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5EC36D" w14:textId="2268F081" w:rsidR="00B77BD3" w:rsidRPr="008D6F9C" w:rsidRDefault="004A6425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Billing </w:t>
            </w:r>
            <w:r w:rsidR="00B77BD3" w:rsidRPr="008D6F9C">
              <w:rPr>
                <w:color w:val="000000"/>
                <w:sz w:val="22"/>
                <w:szCs w:val="22"/>
              </w:rPr>
              <w:t>City/State/Zip</w:t>
            </w:r>
            <w:r w:rsidR="00B63D47" w:rsidRPr="008D6F9C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30A0" w14:textId="10256F18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22B16" w14:textId="22D8273E" w:rsidR="00B77BD3" w:rsidRPr="008D6F9C" w:rsidRDefault="00B63D47" w:rsidP="008D6F9C">
            <w:pPr>
              <w:pStyle w:val="NoSpacing"/>
              <w:rPr>
                <w:color w:val="000000"/>
                <w:sz w:val="22"/>
                <w:szCs w:val="22"/>
              </w:rPr>
            </w:pPr>
            <w:r w:rsidRPr="008D6F9C">
              <w:rPr>
                <w:color w:val="000000"/>
                <w:sz w:val="22"/>
                <w:szCs w:val="22"/>
              </w:rPr>
              <w:t xml:space="preserve">Adjuster </w:t>
            </w:r>
            <w:r w:rsidR="00B77BD3" w:rsidRPr="008D6F9C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D758" w14:textId="1DB2C19C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3EC105B2" w14:textId="77777777" w:rsidTr="00504D47">
        <w:trPr>
          <w:trHeight w:val="402"/>
        </w:trPr>
        <w:tc>
          <w:tcPr>
            <w:tcW w:w="1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549F027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B12B874" w14:textId="59D46C41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EMPLOYER INFORMATON</w:t>
            </w:r>
          </w:p>
          <w:p w14:paraId="11331A13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3CF1B5B" w14:textId="1CC8E815" w:rsidR="00B77BD3" w:rsidRPr="00B63D47" w:rsidRDefault="00B77BD3" w:rsidP="00B63D47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B77BD3" w:rsidRPr="00B63D47" w14:paraId="290B9B9D" w14:textId="77777777" w:rsidTr="0044541D">
        <w:trPr>
          <w:trHeight w:val="476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046345" w14:textId="12577E83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of Company</w:t>
            </w:r>
            <w:r w:rsidRPr="00893AD0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D3B" w14:textId="6DBA526A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56EFD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Contact Name: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E8F5" w14:textId="1FF8970F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FC5C7CF" w14:textId="77777777" w:rsidTr="009605FB">
        <w:trPr>
          <w:trHeight w:val="359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5DA5FC" w14:textId="77777777" w:rsidR="009605FB" w:rsidRPr="00893AD0" w:rsidRDefault="009605FB" w:rsidP="009605FB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871E" w14:textId="1EC7D951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03AE7F" w14:textId="77777777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F5035" w14:textId="4F2B609D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9605FB" w:rsidRPr="00B63D47" w14:paraId="0675AC78" w14:textId="77777777" w:rsidTr="009605FB">
        <w:trPr>
          <w:trHeight w:val="341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6A33104" w14:textId="77777777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62C3" w14:textId="77777777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7090A1C" w14:textId="4E26382F" w:rsidR="009605FB" w:rsidRPr="00893AD0" w:rsidRDefault="009605FB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5936E" w14:textId="60FDE362" w:rsidR="009605FB" w:rsidRPr="0058279C" w:rsidRDefault="009605FB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210F3E8" w14:textId="77777777" w:rsidTr="00504D47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F00AE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DAB1" w14:textId="425F145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E79D15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EDDF" w14:textId="549C0820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</w:tbl>
    <w:p w14:paraId="1A0949AF" w14:textId="77777777" w:rsidR="00C341B1" w:rsidRPr="00B63D47" w:rsidRDefault="00C341B1" w:rsidP="00B63D47">
      <w:pPr>
        <w:pStyle w:val="NoSpacing"/>
        <w:jc w:val="center"/>
        <w:rPr>
          <w:sz w:val="20"/>
          <w:szCs w:val="20"/>
        </w:rPr>
      </w:pPr>
      <w:r w:rsidRPr="00B63D47">
        <w:rPr>
          <w:sz w:val="20"/>
          <w:szCs w:val="20"/>
        </w:rPr>
        <w:br w:type="page"/>
      </w:r>
    </w:p>
    <w:tbl>
      <w:tblPr>
        <w:tblW w:w="11478" w:type="dxa"/>
        <w:tblInd w:w="-365" w:type="dxa"/>
        <w:tblLook w:val="04A0" w:firstRow="1" w:lastRow="0" w:firstColumn="1" w:lastColumn="0" w:noHBand="0" w:noVBand="1"/>
      </w:tblPr>
      <w:tblGrid>
        <w:gridCol w:w="2360"/>
        <w:gridCol w:w="3490"/>
        <w:gridCol w:w="1890"/>
        <w:gridCol w:w="3738"/>
      </w:tblGrid>
      <w:tr w:rsidR="00B77BD3" w:rsidRPr="00B63D47" w14:paraId="5B0E3EE0" w14:textId="77777777" w:rsidTr="005C7D1E">
        <w:trPr>
          <w:trHeight w:val="638"/>
        </w:trPr>
        <w:tc>
          <w:tcPr>
            <w:tcW w:w="11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35C0CF62" w14:textId="4A9D927B" w:rsidR="00B77BD3" w:rsidRPr="00B63D47" w:rsidRDefault="00B77BD3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2F48A3F" w14:textId="48E734F4" w:rsidR="00B77BD3" w:rsidRPr="00B63D47" w:rsidRDefault="00B77BD3" w:rsidP="00D76A5D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TREATING PHYSICIAN INFORMATION</w:t>
            </w:r>
          </w:p>
          <w:p w14:paraId="68E746FC" w14:textId="77777777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4FDCADAA" w14:textId="408ED7AB" w:rsidR="0044541D" w:rsidRPr="00B63D47" w:rsidRDefault="0044541D" w:rsidP="00B63D47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7BD3" w:rsidRPr="00B63D47" w14:paraId="106B231D" w14:textId="77777777" w:rsidTr="005C7D1E">
        <w:trPr>
          <w:trHeight w:val="45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8EF110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DCEA" w14:textId="00F0882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A1B847" w14:textId="26A3C916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4944" w14:textId="74661C12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60917DE8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2EC64E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A193" w14:textId="0C4FC408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95509C" w14:textId="4CAB4421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</w:t>
            </w:r>
            <w:r w:rsidR="00B63D47" w:rsidRPr="00893AD0">
              <w:rPr>
                <w:color w:val="000000"/>
                <w:sz w:val="22"/>
                <w:szCs w:val="22"/>
              </w:rPr>
              <w:t xml:space="preserve">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19BB" w14:textId="6B202EE9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B77BD3" w:rsidRPr="00B63D47" w14:paraId="22EE8A2B" w14:textId="77777777" w:rsidTr="003B55B9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981428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2B6F" w14:textId="4CB48FD6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10030" w14:textId="77777777" w:rsidR="00B77BD3" w:rsidRPr="00893AD0" w:rsidRDefault="00B77BD3" w:rsidP="00893AD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1A7D" w14:textId="45FEF3DC" w:rsidR="00B77BD3" w:rsidRPr="0058279C" w:rsidRDefault="00B77BD3" w:rsidP="00E867B7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4050CC65" w14:textId="77777777" w:rsidTr="003B55B9">
        <w:trPr>
          <w:trHeight w:val="521"/>
        </w:trPr>
        <w:tc>
          <w:tcPr>
            <w:tcW w:w="11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4640D5A4" w14:textId="606B1564" w:rsidR="00444E1D" w:rsidRPr="001C03C1" w:rsidRDefault="00444E1D" w:rsidP="00444E1D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03C1">
              <w:rPr>
                <w:b/>
                <w:bCs/>
                <w:color w:val="000000"/>
                <w:sz w:val="20"/>
                <w:szCs w:val="20"/>
                <w:u w:val="single"/>
              </w:rPr>
              <w:t>IME PHYSICIAN INFORMATION</w:t>
            </w:r>
          </w:p>
        </w:tc>
      </w:tr>
      <w:tr w:rsidR="00444E1D" w:rsidRPr="00B63D47" w14:paraId="5415EB82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279D" w14:textId="2FCB3473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Physician 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96429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46697" w14:textId="463FC9DB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085B2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751CF47D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31FB" w14:textId="318D249C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Facility: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6944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30B94" w14:textId="60DE2712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F73E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14C373D7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FF65" w14:textId="4E8329D2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6E3A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88B2D" w14:textId="062880FE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00A9A" w14:textId="77777777" w:rsidR="00444E1D" w:rsidRPr="0058279C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444E1D" w:rsidRPr="00B63D47" w14:paraId="2748B089" w14:textId="77777777" w:rsidTr="00831000">
        <w:trPr>
          <w:trHeight w:val="584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4D574371" w14:textId="309F364E" w:rsidR="00444E1D" w:rsidRPr="00C80C41" w:rsidRDefault="00C80C41" w:rsidP="00444E1D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  <w:r w:rsidRPr="00C80C41">
              <w:rPr>
                <w:b/>
                <w:bCs/>
                <w:color w:val="000000"/>
                <w:sz w:val="22"/>
                <w:szCs w:val="22"/>
              </w:rPr>
              <w:t>Is the following needed for this file?</w:t>
            </w:r>
          </w:p>
          <w:p w14:paraId="28B1A632" w14:textId="6012D3E1" w:rsidR="00C80C41" w:rsidRPr="00893AD0" w:rsidRDefault="00C80C41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03AFEFAA" w14:textId="2531AB2C" w:rsidR="00444E1D" w:rsidRDefault="00444E1D" w:rsidP="00444E1D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  <w:r w:rsidRPr="00A86DC0">
              <w:rPr>
                <w:b/>
                <w:bCs/>
                <w:color w:val="000000"/>
                <w:sz w:val="22"/>
                <w:szCs w:val="22"/>
              </w:rPr>
              <w:t>Translation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-82343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Y</w:t>
            </w:r>
            <w:r>
              <w:rPr>
                <w:b/>
                <w:bCs/>
                <w:color w:val="000000"/>
                <w:sz w:val="22"/>
                <w:szCs w:val="22"/>
              </w:rPr>
              <w:t>ES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-1770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>NO</w:t>
            </w:r>
          </w:p>
          <w:p w14:paraId="42418DF4" w14:textId="31A6E2BF" w:rsidR="00444E1D" w:rsidRPr="00A86DC0" w:rsidRDefault="00444E1D" w:rsidP="00C80C41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67EF8F8C" w14:textId="77777777" w:rsidR="00444E1D" w:rsidRPr="00893AD0" w:rsidRDefault="00444E1D" w:rsidP="00444E1D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666D18DB" w14:textId="6726B40A" w:rsidR="00444E1D" w:rsidRDefault="00444E1D" w:rsidP="00444E1D">
            <w:pPr>
              <w:pStyle w:val="NoSpacing"/>
              <w:rPr>
                <w:b/>
                <w:bCs/>
                <w:color w:val="000000"/>
                <w:sz w:val="22"/>
                <w:szCs w:val="22"/>
              </w:rPr>
            </w:pPr>
            <w:r w:rsidRPr="00A86DC0">
              <w:rPr>
                <w:b/>
                <w:bCs/>
                <w:color w:val="000000"/>
                <w:sz w:val="22"/>
                <w:szCs w:val="22"/>
              </w:rPr>
              <w:t>Transportation</w:t>
            </w:r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129432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Y</w:t>
            </w:r>
            <w:r>
              <w:rPr>
                <w:b/>
                <w:bCs/>
                <w:color w:val="000000"/>
                <w:sz w:val="22"/>
                <w:szCs w:val="22"/>
              </w:rPr>
              <w:t>ES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bCs/>
                  <w:color w:val="000000"/>
                  <w:sz w:val="22"/>
                  <w:szCs w:val="22"/>
                </w:rPr>
                <w:id w:val="96170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6DC0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86DC0">
              <w:rPr>
                <w:b/>
                <w:bCs/>
                <w:color w:val="000000"/>
                <w:sz w:val="22"/>
                <w:szCs w:val="22"/>
              </w:rPr>
              <w:t>NO</w:t>
            </w:r>
          </w:p>
          <w:p w14:paraId="6C62D9C1" w14:textId="0AEAA29D" w:rsidR="00444E1D" w:rsidRPr="0058279C" w:rsidRDefault="00444E1D" w:rsidP="00C80C41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1DA196BF" w14:textId="77777777" w:rsidTr="005C7D1E">
        <w:trPr>
          <w:trHeight w:val="402"/>
        </w:trPr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74DAC312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bookmarkStart w:id="1" w:name="_Hlk51317704"/>
            <w:r w:rsidRPr="00B63D47">
              <w:rPr>
                <w:b/>
                <w:bCs/>
                <w:sz w:val="20"/>
                <w:szCs w:val="20"/>
                <w:u w:val="single"/>
              </w:rPr>
              <w:t>DEFENSE ATTORNEY</w:t>
            </w:r>
          </w:p>
          <w:p w14:paraId="7634556A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0F631A44" w14:textId="4DBD5E62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40D2AC69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21060E89" w14:textId="678051E5" w:rsidR="00A86DC0" w:rsidRPr="00B63D47" w:rsidRDefault="00A86DC0" w:rsidP="0083100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sz w:val="20"/>
                <w:szCs w:val="20"/>
                <w:u w:val="single"/>
              </w:rPr>
              <w:t>PLAINTIFF ATTORNEY</w:t>
            </w:r>
          </w:p>
          <w:p w14:paraId="7F6E18F2" w14:textId="77777777" w:rsidR="00A86DC0" w:rsidRPr="00B63D47" w:rsidRDefault="00A86DC0" w:rsidP="00A86DC0">
            <w:pPr>
              <w:pStyle w:val="NoSpacing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589BDCB2" w14:textId="0068725E" w:rsidR="00A86DC0" w:rsidRPr="00B63D47" w:rsidRDefault="00A86DC0" w:rsidP="00A86DC0">
            <w:pPr>
              <w:pStyle w:val="NoSpacing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A86DC0" w:rsidRPr="00B63D47" w14:paraId="65B17A7D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20D68E" w14:textId="7DFFC9AB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Attorney </w:t>
            </w: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F622" w14:textId="458DC9CF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62315" w14:textId="1BE09E02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Attorney </w:t>
            </w:r>
            <w:r w:rsidRPr="00893AD0">
              <w:rPr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C754" w14:textId="6B83F618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77E94437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4B509B7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Firm: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2986F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5DEA3D4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Name of Firm: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DD20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5B97F4E9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AE48C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9E5C" w14:textId="4084E623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1DFE8C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1381" w14:textId="457DAA73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57EEBA9C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B85A1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5C69" w14:textId="0100E089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8009C7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City/State/Zip: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E4C4" w14:textId="19B2AAAF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48849E92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79CFCE" w14:textId="1C550EA9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0992" w14:textId="764AB6EA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4A0A12" w14:textId="18DDEA3D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1AD3" w14:textId="2B583552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33B1D28C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647E05E" w14:textId="11A1C990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73DED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F8FADC0" w14:textId="77EA2F1D" w:rsidR="00A86DC0" w:rsidRPr="009605FB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9605FB">
              <w:rPr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73F3" w14:textId="77777777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A86DC0" w:rsidRPr="00B63D47" w14:paraId="0D5D7E33" w14:textId="77777777" w:rsidTr="005C7D1E">
        <w:trPr>
          <w:trHeight w:val="402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42693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9F95" w14:textId="720241DC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EEA3A" w14:textId="77777777" w:rsidR="00A86DC0" w:rsidRPr="00893AD0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  <w:r w:rsidRPr="00893AD0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7767" w14:textId="5BA5822A" w:rsidR="00A86DC0" w:rsidRPr="0058279C" w:rsidRDefault="00A86DC0" w:rsidP="00A86DC0">
            <w:pPr>
              <w:pStyle w:val="NoSpacing"/>
              <w:rPr>
                <w:color w:val="000000"/>
                <w:sz w:val="22"/>
                <w:szCs w:val="22"/>
              </w:rPr>
            </w:pPr>
          </w:p>
        </w:tc>
      </w:tr>
      <w:tr w:rsidR="00D76A5D" w:rsidRPr="00B63D47" w14:paraId="79852956" w14:textId="77777777" w:rsidTr="005C7D1E">
        <w:trPr>
          <w:trHeight w:val="402"/>
        </w:trPr>
        <w:tc>
          <w:tcPr>
            <w:tcW w:w="114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34BE82E3" w14:textId="7D4717C5" w:rsidR="00D76A5D" w:rsidRPr="00B63D47" w:rsidRDefault="00D76A5D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color w:val="000000"/>
                <w:sz w:val="20"/>
                <w:szCs w:val="20"/>
                <w:u w:val="single"/>
              </w:rPr>
              <w:t>INSTRUCTIONS FOR CASE MANAGER:</w:t>
            </w:r>
          </w:p>
        </w:tc>
      </w:tr>
      <w:tr w:rsidR="00D76A5D" w:rsidRPr="00B63D47" w14:paraId="0BAE7F33" w14:textId="77777777" w:rsidTr="005C7D1E">
        <w:trPr>
          <w:trHeight w:val="402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</w:tcPr>
          <w:p w14:paraId="048FD423" w14:textId="07239BD4" w:rsidR="00D76A5D" w:rsidRPr="00B63D47" w:rsidRDefault="00D76A5D" w:rsidP="00D76A5D">
            <w:pPr>
              <w:pStyle w:val="NoSpacing"/>
              <w:rPr>
                <w:sz w:val="20"/>
                <w:szCs w:val="20"/>
                <w:u w:val="single"/>
              </w:rPr>
            </w:pPr>
          </w:p>
        </w:tc>
      </w:tr>
      <w:tr w:rsidR="00D76A5D" w:rsidRPr="00B63D47" w14:paraId="0219DB52" w14:textId="77777777" w:rsidTr="005C7D1E">
        <w:trPr>
          <w:trHeight w:val="402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bottom"/>
          </w:tcPr>
          <w:p w14:paraId="40527F59" w14:textId="777F7F2A" w:rsidR="00D76A5D" w:rsidRPr="00B63D47" w:rsidRDefault="00D76A5D" w:rsidP="00D76A5D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3EE5D082" w14:textId="77777777" w:rsidTr="005C7D1E">
        <w:trPr>
          <w:trHeight w:val="315"/>
        </w:trPr>
        <w:tc>
          <w:tcPr>
            <w:tcW w:w="11478" w:type="dxa"/>
            <w:gridSpan w:val="4"/>
            <w:tcBorders>
              <w:top w:val="nil"/>
              <w:left w:val="nil"/>
              <w:right w:val="nil"/>
            </w:tcBorders>
            <w:shd w:val="clear" w:color="000000" w:fill="8DB4E2"/>
            <w:noWrap/>
            <w:vAlign w:val="bottom"/>
            <w:hideMark/>
          </w:tcPr>
          <w:p w14:paraId="34FF9662" w14:textId="713E5C66" w:rsidR="00D76A5D" w:rsidRPr="00B63D47" w:rsidRDefault="00D76A5D" w:rsidP="00D76A5D">
            <w:pPr>
              <w:pStyle w:val="NoSpacing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14A26C0F" w14:textId="77777777" w:rsidTr="005C7D1E">
        <w:trPr>
          <w:trHeight w:val="315"/>
        </w:trPr>
        <w:tc>
          <w:tcPr>
            <w:tcW w:w="11478" w:type="dxa"/>
            <w:gridSpan w:val="4"/>
            <w:tcBorders>
              <w:top w:val="nil"/>
              <w:left w:val="nil"/>
              <w:right w:val="nil"/>
            </w:tcBorders>
            <w:shd w:val="clear" w:color="000000" w:fill="8DB4E2"/>
            <w:noWrap/>
            <w:vAlign w:val="bottom"/>
          </w:tcPr>
          <w:p w14:paraId="1D1A4A55" w14:textId="77777777" w:rsidR="00D76A5D" w:rsidRPr="00B63D47" w:rsidRDefault="00D76A5D" w:rsidP="00D76A5D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64E69605" w14:textId="77777777" w:rsidTr="005C7D1E">
        <w:trPr>
          <w:trHeight w:val="315"/>
        </w:trPr>
        <w:tc>
          <w:tcPr>
            <w:tcW w:w="5850" w:type="dxa"/>
            <w:gridSpan w:val="2"/>
            <w:tcBorders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17CDC9A" w14:textId="77777777" w:rsidR="00D76A5D" w:rsidRPr="00B63D47" w:rsidRDefault="00D76A5D" w:rsidP="00D76A5D">
            <w:pPr>
              <w:pStyle w:val="NoSpacing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B63D47">
              <w:rPr>
                <w:b/>
                <w:bCs/>
                <w:color w:val="000000"/>
                <w:sz w:val="20"/>
                <w:szCs w:val="20"/>
                <w:u w:val="single"/>
              </w:rPr>
              <w:t>CC the following on all reports and/or correspondence:</w:t>
            </w:r>
          </w:p>
        </w:tc>
        <w:tc>
          <w:tcPr>
            <w:tcW w:w="5628" w:type="dxa"/>
            <w:gridSpan w:val="2"/>
            <w:tcBorders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E27BD75" w14:textId="006BB5DC" w:rsidR="00D76A5D" w:rsidRPr="00B63D47" w:rsidRDefault="00D76A5D" w:rsidP="00D76A5D">
            <w:pPr>
              <w:pStyle w:val="NoSpacing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76A5D" w:rsidRPr="00B63D47" w14:paraId="14CF6588" w14:textId="77777777" w:rsidTr="005C7D1E">
        <w:trPr>
          <w:trHeight w:val="558"/>
        </w:trPr>
        <w:tc>
          <w:tcPr>
            <w:tcW w:w="11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D1617E0" w14:textId="3F2C75B0" w:rsidR="00D76A5D" w:rsidRPr="00B63D47" w:rsidRDefault="00D76A5D" w:rsidP="00D76A5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bookmarkEnd w:id="1"/>
    </w:tbl>
    <w:p w14:paraId="18D002BE" w14:textId="7F05E406" w:rsidR="006B7408" w:rsidRDefault="006B7408" w:rsidP="00B63D47">
      <w:pPr>
        <w:pStyle w:val="NoSpacing"/>
        <w:jc w:val="center"/>
        <w:rPr>
          <w:sz w:val="20"/>
          <w:szCs w:val="20"/>
        </w:rPr>
      </w:pPr>
    </w:p>
    <w:p w14:paraId="19DF81BE" w14:textId="2187061D" w:rsidR="00237333" w:rsidRDefault="00237333">
      <w:pPr>
        <w:rPr>
          <w:b/>
          <w:bCs/>
        </w:rPr>
      </w:pPr>
    </w:p>
    <w:p w14:paraId="3BFD1E86" w14:textId="485C596D" w:rsidR="00237333" w:rsidRPr="003F7C58" w:rsidRDefault="00237333" w:rsidP="00237333">
      <w:pPr>
        <w:pStyle w:val="NoSpacing"/>
      </w:pPr>
      <w:r w:rsidRPr="003F7C58">
        <w:rPr>
          <w:b/>
          <w:bCs/>
        </w:rPr>
        <w:t xml:space="preserve">Workmans’ Compensation </w:t>
      </w:r>
      <w:r w:rsidRPr="00EE6AD2">
        <w:rPr>
          <w:b/>
          <w:bCs/>
          <w:shd w:val="clear" w:color="auto" w:fill="FFFFFF"/>
        </w:rPr>
        <w:t>Records PIRS Requires</w:t>
      </w:r>
      <w:r>
        <w:rPr>
          <w:b/>
          <w:bCs/>
          <w:shd w:val="clear" w:color="auto" w:fill="FFFFFF"/>
        </w:rPr>
        <w:t xml:space="preserve"> at the time of the referral</w:t>
      </w:r>
      <w:r w:rsidRPr="00EE6AD2">
        <w:rPr>
          <w:b/>
          <w:bCs/>
          <w:shd w:val="clear" w:color="auto" w:fill="FFFFFF"/>
        </w:rPr>
        <w:t>:</w:t>
      </w:r>
      <w:r w:rsidRPr="003F7C58">
        <w:rPr>
          <w:b/>
          <w:bCs/>
          <w:i/>
          <w:iCs/>
          <w:color w:val="202124"/>
          <w:shd w:val="clear" w:color="auto" w:fill="FFFFFF"/>
        </w:rPr>
        <w:t xml:space="preserve"> </w:t>
      </w:r>
    </w:p>
    <w:p w14:paraId="7888CD79" w14:textId="77777777" w:rsidR="00237333" w:rsidRDefault="00237333" w:rsidP="00237333">
      <w:pPr>
        <w:pStyle w:val="NoSpacing"/>
        <w:numPr>
          <w:ilvl w:val="0"/>
          <w:numId w:val="6"/>
        </w:numPr>
      </w:pPr>
      <w:bookmarkStart w:id="2" w:name="_Hlk125613198"/>
      <w:r>
        <w:t>Completed PIRS WC Medical Referral Sheet</w:t>
      </w:r>
    </w:p>
    <w:p w14:paraId="333F9025" w14:textId="77777777" w:rsidR="00237333" w:rsidRPr="00F12ACA" w:rsidRDefault="00237333" w:rsidP="00237333">
      <w:pPr>
        <w:pStyle w:val="NoSpacing"/>
        <w:numPr>
          <w:ilvl w:val="0"/>
          <w:numId w:val="6"/>
        </w:numPr>
      </w:pPr>
      <w:r w:rsidRPr="00F12ACA">
        <w:t>Provider Panel</w:t>
      </w:r>
    </w:p>
    <w:p w14:paraId="2889B894" w14:textId="77777777" w:rsidR="00237333" w:rsidRPr="00F12ACA" w:rsidRDefault="00237333" w:rsidP="00237333">
      <w:pPr>
        <w:pStyle w:val="NoSpacing"/>
        <w:numPr>
          <w:ilvl w:val="0"/>
          <w:numId w:val="6"/>
        </w:numPr>
      </w:pPr>
      <w:r w:rsidRPr="00F12ACA">
        <w:t>Adjuster on the file</w:t>
      </w:r>
    </w:p>
    <w:p w14:paraId="467AD723" w14:textId="77777777" w:rsidR="00237333" w:rsidRPr="00F12ACA" w:rsidRDefault="00237333" w:rsidP="00237333">
      <w:pPr>
        <w:pStyle w:val="NoSpacing"/>
        <w:numPr>
          <w:ilvl w:val="0"/>
          <w:numId w:val="6"/>
        </w:numPr>
      </w:pPr>
      <w:r w:rsidRPr="00F12ACA">
        <w:t>Accident/Incident Report</w:t>
      </w:r>
    </w:p>
    <w:p w14:paraId="719C3D97" w14:textId="77777777" w:rsidR="00237333" w:rsidRPr="00F12ACA" w:rsidRDefault="00237333" w:rsidP="00237333">
      <w:pPr>
        <w:pStyle w:val="NoSpacing"/>
        <w:numPr>
          <w:ilvl w:val="0"/>
          <w:numId w:val="6"/>
        </w:numPr>
      </w:pPr>
      <w:r w:rsidRPr="00F12ACA">
        <w:t>FROI</w:t>
      </w:r>
    </w:p>
    <w:p w14:paraId="11F3CEEE" w14:textId="77777777" w:rsidR="00237333" w:rsidRPr="00F12ACA" w:rsidRDefault="00237333" w:rsidP="00237333">
      <w:pPr>
        <w:pStyle w:val="NoSpacing"/>
        <w:numPr>
          <w:ilvl w:val="0"/>
          <w:numId w:val="6"/>
        </w:numPr>
      </w:pPr>
      <w:r w:rsidRPr="00F12ACA">
        <w:t>Medical Records</w:t>
      </w:r>
    </w:p>
    <w:p w14:paraId="51564AB7" w14:textId="77777777" w:rsidR="00237333" w:rsidRDefault="00237333" w:rsidP="00237333">
      <w:pPr>
        <w:pStyle w:val="NoSpacing"/>
        <w:numPr>
          <w:ilvl w:val="0"/>
          <w:numId w:val="6"/>
        </w:numPr>
      </w:pPr>
      <w:r w:rsidRPr="00F12ACA">
        <w:t>Rx Card (if applicable)</w:t>
      </w:r>
    </w:p>
    <w:p w14:paraId="767D288B" w14:textId="77777777" w:rsidR="00237333" w:rsidRDefault="00237333" w:rsidP="00237333">
      <w:pPr>
        <w:pStyle w:val="NoSpacing"/>
        <w:numPr>
          <w:ilvl w:val="0"/>
          <w:numId w:val="6"/>
        </w:numPr>
        <w:rPr>
          <w:b/>
          <w:bCs/>
        </w:rPr>
      </w:pPr>
      <w:r w:rsidRPr="003F7C58">
        <w:rPr>
          <w:b/>
          <w:bCs/>
        </w:rPr>
        <w:t>Send all above to:</w:t>
      </w:r>
      <w:r w:rsidRPr="00237333">
        <w:rPr>
          <w:b/>
          <w:bCs/>
        </w:rPr>
        <w:t xml:space="preserve"> </w:t>
      </w:r>
      <w:hyperlink r:id="rId8" w:history="1">
        <w:r w:rsidRPr="00237333">
          <w:rPr>
            <w:rStyle w:val="Hyperlink"/>
            <w:b w:val="0"/>
            <w:bCs w:val="0"/>
            <w:sz w:val="24"/>
            <w:szCs w:val="24"/>
          </w:rPr>
          <w:t>referrals@pirehab.com</w:t>
        </w:r>
      </w:hyperlink>
    </w:p>
    <w:bookmarkEnd w:id="2"/>
    <w:p w14:paraId="4C8BC2A9" w14:textId="44B87DCC" w:rsidR="00237333" w:rsidRDefault="00237333" w:rsidP="00237333">
      <w:pPr>
        <w:pStyle w:val="NoSpacing"/>
        <w:rPr>
          <w:sz w:val="20"/>
          <w:szCs w:val="20"/>
        </w:rPr>
      </w:pPr>
    </w:p>
    <w:p w14:paraId="74BECA02" w14:textId="5658A9D5" w:rsidR="00237333" w:rsidRDefault="00237333" w:rsidP="00237333">
      <w:pPr>
        <w:pStyle w:val="NoSpacing"/>
        <w:rPr>
          <w:sz w:val="20"/>
          <w:szCs w:val="20"/>
        </w:rPr>
      </w:pPr>
    </w:p>
    <w:p w14:paraId="22783B01" w14:textId="797C5B0B" w:rsidR="00237333" w:rsidRDefault="00237333" w:rsidP="00237333">
      <w:pPr>
        <w:pStyle w:val="NoSpacing"/>
        <w:rPr>
          <w:sz w:val="20"/>
          <w:szCs w:val="20"/>
        </w:rPr>
      </w:pPr>
    </w:p>
    <w:sectPr w:rsidR="00237333" w:rsidSect="00C341B1">
      <w:footerReference w:type="default" r:id="rId9"/>
      <w:headerReference w:type="first" r:id="rId10"/>
      <w:footerReference w:type="first" r:id="rId11"/>
      <w:pgSz w:w="12240" w:h="15840" w:code="1"/>
      <w:pgMar w:top="576" w:right="720" w:bottom="245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9476" w14:textId="77777777" w:rsidR="00F80A90" w:rsidRDefault="00F80A90">
      <w:r>
        <w:separator/>
      </w:r>
    </w:p>
  </w:endnote>
  <w:endnote w:type="continuationSeparator" w:id="0">
    <w:p w14:paraId="67B1F215" w14:textId="77777777" w:rsidR="00F80A90" w:rsidRDefault="00F8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-Book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277C" w14:textId="00697CBB" w:rsidR="00607D72" w:rsidRPr="00831000" w:rsidRDefault="00623168" w:rsidP="00623168">
    <w:pPr>
      <w:pStyle w:val="Footer"/>
      <w:jc w:val="right"/>
      <w:rPr>
        <w:i/>
        <w:iCs/>
        <w:sz w:val="20"/>
        <w:szCs w:val="20"/>
      </w:rPr>
    </w:pPr>
    <w:r>
      <w:t xml:space="preserve">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6FD7" w14:textId="77777777" w:rsidR="00E25D25" w:rsidRDefault="00E25D25" w:rsidP="00E25D25">
    <w:pPr>
      <w:pStyle w:val="BasicParagraph"/>
      <w:jc w:val="center"/>
      <w:rPr>
        <w:rFonts w:ascii="Futura-Book" w:hAnsi="Futura-Book" w:cs="Futura-Book"/>
        <w:color w:val="0019E5"/>
        <w:sz w:val="18"/>
        <w:szCs w:val="18"/>
      </w:rPr>
    </w:pPr>
  </w:p>
  <w:p w14:paraId="59A42C34" w14:textId="48463594" w:rsidR="00607D72" w:rsidRPr="00E25D25" w:rsidRDefault="001425CF" w:rsidP="00343B4D">
    <w:pPr>
      <w:pStyle w:val="BasicParagraph"/>
      <w:tabs>
        <w:tab w:val="center" w:pos="5400"/>
        <w:tab w:val="left" w:pos="7485"/>
      </w:tabs>
    </w:pPr>
    <w:r>
      <w:rPr>
        <w:rFonts w:ascii="Futura-Book" w:hAnsi="Futura-Book" w:cs="Futura-Book"/>
        <w:color w:val="0019E5"/>
        <w:sz w:val="18"/>
        <w:szCs w:val="18"/>
      </w:rPr>
      <w:tab/>
    </w:r>
    <w:r w:rsidR="00343B4D" w:rsidRPr="007570B7">
      <w:rPr>
        <w:noProof/>
      </w:rPr>
      <w:drawing>
        <wp:inline distT="0" distB="0" distL="0" distR="0" wp14:anchorId="488240D0" wp14:editId="47FD416E">
          <wp:extent cx="5943600" cy="54483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1FC7" w14:textId="77777777" w:rsidR="00F80A90" w:rsidRDefault="00F80A90">
      <w:r>
        <w:separator/>
      </w:r>
    </w:p>
  </w:footnote>
  <w:footnote w:type="continuationSeparator" w:id="0">
    <w:p w14:paraId="0A9AAA67" w14:textId="77777777" w:rsidR="00F80A90" w:rsidRDefault="00F80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05A3" w14:textId="69407C70" w:rsidR="00E25D25" w:rsidRDefault="001425CF" w:rsidP="00D76A5D">
    <w:pPr>
      <w:pStyle w:val="Header"/>
      <w:jc w:val="center"/>
    </w:pPr>
    <w:r w:rsidRPr="00E25D25">
      <w:rPr>
        <w:noProof/>
      </w:rPr>
      <w:drawing>
        <wp:inline distT="0" distB="0" distL="0" distR="0" wp14:anchorId="6033E262" wp14:editId="1D676C6B">
          <wp:extent cx="3619500" cy="1154507"/>
          <wp:effectExtent l="0" t="0" r="0" b="7620"/>
          <wp:docPr id="1" name="Picture 1" descr="C:\Users\Michelle\AppData\Local\Temp\PIRSslogan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le\AppData\Local\Temp\PIRSslogan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979" cy="1161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42A"/>
    <w:multiLevelType w:val="multilevel"/>
    <w:tmpl w:val="6CFA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F5A82"/>
    <w:multiLevelType w:val="hybridMultilevel"/>
    <w:tmpl w:val="5180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2ECE"/>
    <w:multiLevelType w:val="hybridMultilevel"/>
    <w:tmpl w:val="8DC2F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4B14C7"/>
    <w:multiLevelType w:val="hybridMultilevel"/>
    <w:tmpl w:val="7AC6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437B"/>
    <w:multiLevelType w:val="multilevel"/>
    <w:tmpl w:val="0954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F11F71"/>
    <w:multiLevelType w:val="hybridMultilevel"/>
    <w:tmpl w:val="213E9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42508"/>
    <w:multiLevelType w:val="hybridMultilevel"/>
    <w:tmpl w:val="220C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16251">
    <w:abstractNumId w:val="4"/>
  </w:num>
  <w:num w:numId="2" w16cid:durableId="1624187851">
    <w:abstractNumId w:val="2"/>
  </w:num>
  <w:num w:numId="3" w16cid:durableId="409884452">
    <w:abstractNumId w:val="5"/>
  </w:num>
  <w:num w:numId="4" w16cid:durableId="180320842">
    <w:abstractNumId w:val="6"/>
  </w:num>
  <w:num w:numId="5" w16cid:durableId="1098406426">
    <w:abstractNumId w:val="1"/>
  </w:num>
  <w:num w:numId="6" w16cid:durableId="1847138029">
    <w:abstractNumId w:val="3"/>
  </w:num>
  <w:num w:numId="7" w16cid:durableId="103272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6C3"/>
    <w:rsid w:val="000349FF"/>
    <w:rsid w:val="00064ECF"/>
    <w:rsid w:val="00076E32"/>
    <w:rsid w:val="000B30AE"/>
    <w:rsid w:val="000D053D"/>
    <w:rsid w:val="000E0C8C"/>
    <w:rsid w:val="000E171A"/>
    <w:rsid w:val="000F7E20"/>
    <w:rsid w:val="00105850"/>
    <w:rsid w:val="00141D37"/>
    <w:rsid w:val="001425CF"/>
    <w:rsid w:val="001463E3"/>
    <w:rsid w:val="00147F40"/>
    <w:rsid w:val="0015584E"/>
    <w:rsid w:val="00162C95"/>
    <w:rsid w:val="001A7194"/>
    <w:rsid w:val="001A7F42"/>
    <w:rsid w:val="001B6DA5"/>
    <w:rsid w:val="001C03C1"/>
    <w:rsid w:val="001D4D21"/>
    <w:rsid w:val="001E6C00"/>
    <w:rsid w:val="0022150F"/>
    <w:rsid w:val="00237333"/>
    <w:rsid w:val="00241FD1"/>
    <w:rsid w:val="00254B8A"/>
    <w:rsid w:val="002B1196"/>
    <w:rsid w:val="002C04B8"/>
    <w:rsid w:val="002C4DC8"/>
    <w:rsid w:val="002E351B"/>
    <w:rsid w:val="00343B4D"/>
    <w:rsid w:val="00382F02"/>
    <w:rsid w:val="003B55B9"/>
    <w:rsid w:val="003D1BAF"/>
    <w:rsid w:val="003D1E8E"/>
    <w:rsid w:val="004002F1"/>
    <w:rsid w:val="00444E1D"/>
    <w:rsid w:val="0044541D"/>
    <w:rsid w:val="00472FDF"/>
    <w:rsid w:val="004A6425"/>
    <w:rsid w:val="004B6AD1"/>
    <w:rsid w:val="004C017E"/>
    <w:rsid w:val="00504D47"/>
    <w:rsid w:val="00532703"/>
    <w:rsid w:val="0054555D"/>
    <w:rsid w:val="00572766"/>
    <w:rsid w:val="0058279C"/>
    <w:rsid w:val="00593DF2"/>
    <w:rsid w:val="005B4B69"/>
    <w:rsid w:val="005C7D1E"/>
    <w:rsid w:val="00607D72"/>
    <w:rsid w:val="00623168"/>
    <w:rsid w:val="00635F2F"/>
    <w:rsid w:val="00663E9A"/>
    <w:rsid w:val="00692044"/>
    <w:rsid w:val="00695720"/>
    <w:rsid w:val="00697D68"/>
    <w:rsid w:val="006A5F4F"/>
    <w:rsid w:val="006B7080"/>
    <w:rsid w:val="006B7408"/>
    <w:rsid w:val="006C22DB"/>
    <w:rsid w:val="006D15B6"/>
    <w:rsid w:val="007770F5"/>
    <w:rsid w:val="007A3E1C"/>
    <w:rsid w:val="007B7D3E"/>
    <w:rsid w:val="007C709A"/>
    <w:rsid w:val="007E6835"/>
    <w:rsid w:val="007F4A89"/>
    <w:rsid w:val="007F564C"/>
    <w:rsid w:val="00822AA6"/>
    <w:rsid w:val="00831000"/>
    <w:rsid w:val="00843E40"/>
    <w:rsid w:val="0084529A"/>
    <w:rsid w:val="008524BF"/>
    <w:rsid w:val="00864402"/>
    <w:rsid w:val="00893AD0"/>
    <w:rsid w:val="008A3A43"/>
    <w:rsid w:val="008A521F"/>
    <w:rsid w:val="008D6F9C"/>
    <w:rsid w:val="009164EF"/>
    <w:rsid w:val="00924812"/>
    <w:rsid w:val="009605FB"/>
    <w:rsid w:val="009A013F"/>
    <w:rsid w:val="009D298C"/>
    <w:rsid w:val="009F2450"/>
    <w:rsid w:val="00A06AC4"/>
    <w:rsid w:val="00A21E47"/>
    <w:rsid w:val="00A25105"/>
    <w:rsid w:val="00A34147"/>
    <w:rsid w:val="00A7454A"/>
    <w:rsid w:val="00A86DC0"/>
    <w:rsid w:val="00A91AD0"/>
    <w:rsid w:val="00AA44EA"/>
    <w:rsid w:val="00AA69AD"/>
    <w:rsid w:val="00AB56A5"/>
    <w:rsid w:val="00AB76C3"/>
    <w:rsid w:val="00B23B36"/>
    <w:rsid w:val="00B63D47"/>
    <w:rsid w:val="00B77BD3"/>
    <w:rsid w:val="00B81E2F"/>
    <w:rsid w:val="00BE2E74"/>
    <w:rsid w:val="00BF5221"/>
    <w:rsid w:val="00C1143B"/>
    <w:rsid w:val="00C12926"/>
    <w:rsid w:val="00C15941"/>
    <w:rsid w:val="00C31192"/>
    <w:rsid w:val="00C341B1"/>
    <w:rsid w:val="00C408B4"/>
    <w:rsid w:val="00C44839"/>
    <w:rsid w:val="00C80C41"/>
    <w:rsid w:val="00C840AC"/>
    <w:rsid w:val="00C8623B"/>
    <w:rsid w:val="00CB7C7B"/>
    <w:rsid w:val="00CC1C36"/>
    <w:rsid w:val="00CE7249"/>
    <w:rsid w:val="00D0377E"/>
    <w:rsid w:val="00D07BD8"/>
    <w:rsid w:val="00D76A5D"/>
    <w:rsid w:val="00D84235"/>
    <w:rsid w:val="00D90724"/>
    <w:rsid w:val="00D9545B"/>
    <w:rsid w:val="00DA21BC"/>
    <w:rsid w:val="00DA4802"/>
    <w:rsid w:val="00DD0237"/>
    <w:rsid w:val="00DD345A"/>
    <w:rsid w:val="00E00782"/>
    <w:rsid w:val="00E25D25"/>
    <w:rsid w:val="00E62882"/>
    <w:rsid w:val="00E867B7"/>
    <w:rsid w:val="00E86E94"/>
    <w:rsid w:val="00E922F9"/>
    <w:rsid w:val="00EA6335"/>
    <w:rsid w:val="00EB057E"/>
    <w:rsid w:val="00F02C6D"/>
    <w:rsid w:val="00F12815"/>
    <w:rsid w:val="00F1501B"/>
    <w:rsid w:val="00F23037"/>
    <w:rsid w:val="00F47091"/>
    <w:rsid w:val="00F80A90"/>
    <w:rsid w:val="00F8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DEB3AEA"/>
  <w15:docId w15:val="{0D780B35-E75D-4EF0-A671-12A6D883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AA6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C04B8"/>
    <w:pPr>
      <w:spacing w:before="100" w:beforeAutospacing="1" w:after="100" w:afterAutospacing="1"/>
      <w:outlineLvl w:val="0"/>
    </w:pPr>
    <w:rPr>
      <w:b/>
      <w:bCs/>
      <w:color w:val="666666"/>
      <w:kern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22A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22AA6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22150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04B8"/>
    <w:rPr>
      <w:b/>
      <w:bCs/>
      <w:color w:val="666666"/>
      <w:kern w:val="36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04B8"/>
    <w:rPr>
      <w:b/>
      <w:bCs/>
      <w:strike w:val="0"/>
      <w:dstrike w:val="0"/>
      <w:color w:val="336699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C04B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C709A"/>
    <w:rPr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unhideWhenUsed/>
    <w:rsid w:val="00F23037"/>
  </w:style>
  <w:style w:type="character" w:customStyle="1" w:styleId="E-mailSignatureChar">
    <w:name w:val="E-mail Signature Char"/>
    <w:basedOn w:val="DefaultParagraphFont"/>
    <w:link w:val="E-mailSignature"/>
    <w:uiPriority w:val="99"/>
    <w:rsid w:val="00F2303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03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E25D25"/>
    <w:pPr>
      <w:widowControl w:val="0"/>
      <w:autoSpaceDE w:val="0"/>
      <w:autoSpaceDN w:val="0"/>
      <w:adjustRightInd w:val="0"/>
      <w:spacing w:line="288" w:lineRule="auto"/>
    </w:pPr>
    <w:rPr>
      <w:rFonts w:ascii="Times-Roman" w:eastAsia="MS Mincho" w:hAnsi="Times-Roman" w:cs="Times-Roman"/>
      <w:color w:val="000000"/>
    </w:rPr>
  </w:style>
  <w:style w:type="paragraph" w:styleId="ListParagraph">
    <w:name w:val="List Paragraph"/>
    <w:basedOn w:val="Normal"/>
    <w:uiPriority w:val="34"/>
    <w:qFormat/>
    <w:rsid w:val="00D07BD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4087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  <w:divsChild>
                    <w:div w:id="160040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7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02058">
                                  <w:marLeft w:val="300"/>
                                  <w:marRight w:val="30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065603">
                                              <w:marLeft w:val="24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rals@pirehab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helle\Application%20Data\Microsoft\Templates\PIRS%20letterhead%20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B3D09-5AB7-4F00-8094-1FB8F1FC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PIRS letterhead 2007</Template>
  <TotalTime>84</TotalTime>
  <Pages>2</Pages>
  <Words>235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Date___________________________</vt:lpstr>
    </vt:vector>
  </TitlesOfParts>
  <Company>Hewlett-Packard Company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Date___________________________</dc:title>
  <dc:creator>Kira</dc:creator>
  <cp:lastModifiedBy>Bobbiejo  Bingenheimer</cp:lastModifiedBy>
  <cp:revision>8</cp:revision>
  <cp:lastPrinted>2020-12-08T18:29:00Z</cp:lastPrinted>
  <dcterms:created xsi:type="dcterms:W3CDTF">2022-10-14T20:20:00Z</dcterms:created>
  <dcterms:modified xsi:type="dcterms:W3CDTF">2023-01-26T13:30:00Z</dcterms:modified>
</cp:coreProperties>
</file>