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784" w:type="dxa"/>
        <w:tblInd w:w="-365" w:type="dxa"/>
        <w:tblLook w:val="04A0" w:firstRow="1" w:lastRow="0" w:firstColumn="1" w:lastColumn="0" w:noHBand="0" w:noVBand="1"/>
      </w:tblPr>
      <w:tblGrid>
        <w:gridCol w:w="2419"/>
        <w:gridCol w:w="3579"/>
        <w:gridCol w:w="1936"/>
        <w:gridCol w:w="3850"/>
      </w:tblGrid>
      <w:tr w:rsidR="00552939" w14:paraId="74913DC5" w14:textId="77777777" w:rsidTr="002A7759">
        <w:trPr>
          <w:trHeight w:val="4409"/>
        </w:trPr>
        <w:tc>
          <w:tcPr>
            <w:tcW w:w="1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tbl>
            <w:tblPr>
              <w:tblStyle w:val="TableGrid"/>
              <w:tblW w:w="11558" w:type="dxa"/>
              <w:tblLook w:val="04A0" w:firstRow="1" w:lastRow="0" w:firstColumn="1" w:lastColumn="0" w:noHBand="0" w:noVBand="1"/>
            </w:tblPr>
            <w:tblGrid>
              <w:gridCol w:w="2355"/>
              <w:gridCol w:w="3532"/>
              <w:gridCol w:w="1902"/>
              <w:gridCol w:w="3769"/>
            </w:tblGrid>
            <w:tr w:rsidR="00920D5E" w14:paraId="43234CD7" w14:textId="77777777" w:rsidTr="001E3BF1">
              <w:trPr>
                <w:trHeight w:val="248"/>
              </w:trPr>
              <w:tc>
                <w:tcPr>
                  <w:tcW w:w="2355" w:type="dxa"/>
                  <w:shd w:val="clear" w:color="auto" w:fill="D9D9D9" w:themeFill="background1" w:themeFillShade="D9"/>
                </w:tcPr>
                <w:p w14:paraId="6AB8EA74" w14:textId="7046A558" w:rsidR="00920D5E" w:rsidRPr="001707E0" w:rsidRDefault="00920D5E" w:rsidP="00920D5E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1707E0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Date of Referral:</w:t>
                  </w:r>
                </w:p>
              </w:tc>
              <w:tc>
                <w:tcPr>
                  <w:tcW w:w="3532" w:type="dxa"/>
                  <w:shd w:val="clear" w:color="auto" w:fill="FFFFFF" w:themeFill="background1"/>
                </w:tcPr>
                <w:p w14:paraId="53075CC6" w14:textId="77777777" w:rsidR="00920D5E" w:rsidRPr="001707E0" w:rsidRDefault="00920D5E" w:rsidP="00920D5E">
                  <w:pPr>
                    <w:rPr>
                      <w:rFonts w:ascii="Calibri" w:hAnsi="Calibri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0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5C7F02B3" w14:textId="1D0FA8C8" w:rsidR="00920D5E" w:rsidRPr="001707E0" w:rsidRDefault="00920D5E" w:rsidP="00920D5E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1707E0">
                    <w:rPr>
                      <w:rFonts w:ascii="Calibri" w:hAnsi="Calibri"/>
                      <w:i/>
                      <w:iCs/>
                      <w:color w:val="000000"/>
                      <w:sz w:val="22"/>
                      <w:szCs w:val="22"/>
                    </w:rPr>
                    <w:t xml:space="preserve">PIRS #: </w:t>
                  </w:r>
                  <w:r w:rsidRPr="001707E0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(for office use only)</w:t>
                  </w:r>
                </w:p>
              </w:tc>
              <w:tc>
                <w:tcPr>
                  <w:tcW w:w="3769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0F978704" w14:textId="696C913D" w:rsidR="00920D5E" w:rsidRPr="001707E0" w:rsidRDefault="00920D5E" w:rsidP="00920D5E">
                  <w:pPr>
                    <w:rPr>
                      <w:rFonts w:ascii="Calibri" w:hAnsi="Calibri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20D5E" w14:paraId="2061C780" w14:textId="77777777" w:rsidTr="008B11DF">
              <w:trPr>
                <w:trHeight w:val="269"/>
              </w:trPr>
              <w:tc>
                <w:tcPr>
                  <w:tcW w:w="2355" w:type="dxa"/>
                  <w:shd w:val="clear" w:color="auto" w:fill="D9D9D9" w:themeFill="background1" w:themeFillShade="D9"/>
                </w:tcPr>
                <w:p w14:paraId="3C47AA46" w14:textId="1126976F" w:rsidR="00920D5E" w:rsidRPr="001707E0" w:rsidRDefault="00920D5E" w:rsidP="00920D5E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1707E0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Name of Injured Party:</w:t>
                  </w:r>
                </w:p>
              </w:tc>
              <w:tc>
                <w:tcPr>
                  <w:tcW w:w="3532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245C14ED" w14:textId="77777777" w:rsidR="00920D5E" w:rsidRPr="001707E0" w:rsidRDefault="00920D5E" w:rsidP="00920D5E">
                  <w:pPr>
                    <w:rPr>
                      <w:rFonts w:ascii="Calibri" w:hAnsi="Calibri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18535765" w14:textId="45047DAE" w:rsidR="00920D5E" w:rsidRPr="001707E0" w:rsidRDefault="00920D5E" w:rsidP="00920D5E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1707E0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Injured Party</w:t>
                  </w:r>
                  <w:r w:rsidR="008B11DF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Ethnicity</w:t>
                  </w:r>
                  <w:r w:rsidRPr="001707E0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3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F6425F2" w14:textId="77777777" w:rsidR="00920D5E" w:rsidRPr="001707E0" w:rsidRDefault="0040464B" w:rsidP="00920D5E">
                  <w:pPr>
                    <w:rPr>
                      <w:i/>
                      <w:iCs/>
                      <w:sz w:val="22"/>
                      <w:szCs w:val="22"/>
                    </w:rPr>
                  </w:pPr>
                  <w:sdt>
                    <w:sdtPr>
                      <w:rPr>
                        <w:i/>
                        <w:iCs/>
                        <w:sz w:val="22"/>
                        <w:szCs w:val="22"/>
                      </w:rPr>
                      <w:id w:val="1922838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20D5E" w:rsidRPr="001707E0">
                        <w:rPr>
                          <w:rFonts w:ascii="MS Gothic" w:eastAsia="MS Gothic" w:hAnsi="MS Gothic" w:hint="eastAsia"/>
                          <w:i/>
                          <w:iCs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920D5E" w:rsidRPr="001707E0">
                    <w:rPr>
                      <w:i/>
                      <w:iCs/>
                      <w:sz w:val="22"/>
                      <w:szCs w:val="22"/>
                    </w:rPr>
                    <w:t xml:space="preserve"> White</w:t>
                  </w:r>
                </w:p>
                <w:p w14:paraId="56055DDA" w14:textId="77777777" w:rsidR="00920D5E" w:rsidRPr="001707E0" w:rsidRDefault="0040464B" w:rsidP="00920D5E">
                  <w:pPr>
                    <w:rPr>
                      <w:i/>
                      <w:iCs/>
                      <w:sz w:val="22"/>
                      <w:szCs w:val="22"/>
                    </w:rPr>
                  </w:pPr>
                  <w:sdt>
                    <w:sdtPr>
                      <w:rPr>
                        <w:i/>
                        <w:iCs/>
                        <w:sz w:val="22"/>
                        <w:szCs w:val="22"/>
                      </w:rPr>
                      <w:id w:val="15379349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20D5E" w:rsidRPr="001707E0">
                        <w:rPr>
                          <w:rFonts w:ascii="MS Gothic" w:eastAsia="MS Gothic" w:hAnsi="MS Gothic" w:hint="eastAsia"/>
                          <w:i/>
                          <w:iCs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920D5E" w:rsidRPr="001707E0">
                    <w:rPr>
                      <w:i/>
                      <w:iCs/>
                      <w:sz w:val="22"/>
                      <w:szCs w:val="22"/>
                    </w:rPr>
                    <w:t xml:space="preserve"> Black or African American</w:t>
                  </w:r>
                </w:p>
                <w:p w14:paraId="6C07109F" w14:textId="6550C10B" w:rsidR="00920D5E" w:rsidRDefault="0040464B" w:rsidP="00920D5E">
                  <w:pPr>
                    <w:rPr>
                      <w:i/>
                      <w:iCs/>
                      <w:sz w:val="22"/>
                      <w:szCs w:val="22"/>
                    </w:rPr>
                  </w:pPr>
                  <w:sdt>
                    <w:sdtPr>
                      <w:rPr>
                        <w:i/>
                        <w:iCs/>
                        <w:sz w:val="22"/>
                        <w:szCs w:val="22"/>
                      </w:rPr>
                      <w:id w:val="13062793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11DF">
                        <w:rPr>
                          <w:rFonts w:ascii="MS Gothic" w:eastAsia="MS Gothic" w:hAnsi="MS Gothic" w:hint="eastAsia"/>
                          <w:i/>
                          <w:iCs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920D5E" w:rsidRPr="001707E0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8B11DF">
                    <w:rPr>
                      <w:i/>
                      <w:iCs/>
                      <w:sz w:val="22"/>
                      <w:szCs w:val="22"/>
                    </w:rPr>
                    <w:t>Hispanic</w:t>
                  </w:r>
                </w:p>
                <w:p w14:paraId="504C7643" w14:textId="32321B93" w:rsidR="008B11DF" w:rsidRPr="001707E0" w:rsidRDefault="0040464B" w:rsidP="00920D5E">
                  <w:pPr>
                    <w:rPr>
                      <w:rFonts w:ascii="Calibri" w:hAnsi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i/>
                        <w:iCs/>
                        <w:sz w:val="22"/>
                        <w:szCs w:val="22"/>
                      </w:rPr>
                      <w:id w:val="-21216778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11DF">
                        <w:rPr>
                          <w:rFonts w:ascii="MS Gothic" w:eastAsia="MS Gothic" w:hAnsi="MS Gothic" w:hint="eastAsia"/>
                          <w:i/>
                          <w:iCs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8B11DF">
                    <w:rPr>
                      <w:i/>
                      <w:iCs/>
                      <w:sz w:val="22"/>
                      <w:szCs w:val="22"/>
                    </w:rPr>
                    <w:t xml:space="preserve"> Other: ______________________</w:t>
                  </w:r>
                </w:p>
              </w:tc>
            </w:tr>
            <w:tr w:rsidR="00920D5E" w14:paraId="60171019" w14:textId="77777777" w:rsidTr="008B11DF">
              <w:trPr>
                <w:trHeight w:val="140"/>
              </w:trPr>
              <w:tc>
                <w:tcPr>
                  <w:tcW w:w="2355" w:type="dxa"/>
                  <w:shd w:val="clear" w:color="auto" w:fill="D9D9D9" w:themeFill="background1" w:themeFillShade="D9"/>
                </w:tcPr>
                <w:p w14:paraId="622F4733" w14:textId="39CD4966" w:rsidR="00920D5E" w:rsidRPr="00971E8E" w:rsidRDefault="00971E8E" w:rsidP="00920D5E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71E8E">
                    <w:rPr>
                      <w:rFonts w:ascii="Calibri" w:hAnsi="Calibri"/>
                      <w:i/>
                      <w:iCs/>
                      <w:color w:val="000000"/>
                      <w:sz w:val="22"/>
                      <w:szCs w:val="22"/>
                    </w:rPr>
                    <w:t>Updated Referral Sheet:</w:t>
                  </w:r>
                  <w:r w:rsidRPr="00971E8E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(for office use only)</w:t>
                  </w:r>
                </w:p>
              </w:tc>
              <w:tc>
                <w:tcPr>
                  <w:tcW w:w="3532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44366A75" w14:textId="5E95544E" w:rsidR="00920D5E" w:rsidRDefault="001B72E1" w:rsidP="00920D5E">
                  <w:pPr>
                    <w:rPr>
                      <w:rFonts w:ascii="Calibri" w:hAnsi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i/>
                      <w:iCs/>
                      <w:color w:val="000000"/>
                      <w:sz w:val="22"/>
                      <w:szCs w:val="22"/>
                    </w:rPr>
                    <w:t>Date: _</w:t>
                  </w:r>
                  <w:r w:rsidR="00971E8E">
                    <w:rPr>
                      <w:rFonts w:ascii="Calibri" w:hAnsi="Calibri"/>
                      <w:i/>
                      <w:iCs/>
                      <w:color w:val="000000"/>
                      <w:sz w:val="22"/>
                      <w:szCs w:val="22"/>
                    </w:rPr>
                    <w:t>____________________</w:t>
                  </w:r>
                </w:p>
                <w:p w14:paraId="4ACB573A" w14:textId="693B1178" w:rsidR="00971E8E" w:rsidRPr="001707E0" w:rsidRDefault="00971E8E" w:rsidP="00920D5E">
                  <w:pPr>
                    <w:rPr>
                      <w:rFonts w:ascii="Calibri" w:hAnsi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i/>
                      <w:iCs/>
                      <w:color w:val="000000"/>
                      <w:sz w:val="22"/>
                      <w:szCs w:val="22"/>
                    </w:rPr>
                    <w:t>Initials: ___________________</w:t>
                  </w: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5DE34E4" w14:textId="6142B057" w:rsidR="00920D5E" w:rsidRPr="001707E0" w:rsidRDefault="001707E0" w:rsidP="00920D5E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Please select </w:t>
                  </w:r>
                  <w:r w:rsidR="008B11DF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gender</w:t>
                  </w:r>
                  <w: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3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E97333B" w14:textId="77777777" w:rsidR="00971E8E" w:rsidRDefault="0040464B" w:rsidP="00920D5E">
                  <w:pPr>
                    <w:rPr>
                      <w:i/>
                      <w:iCs/>
                      <w:sz w:val="22"/>
                      <w:szCs w:val="22"/>
                    </w:rPr>
                  </w:pPr>
                  <w:sdt>
                    <w:sdtPr>
                      <w:rPr>
                        <w:i/>
                        <w:iCs/>
                        <w:sz w:val="22"/>
                        <w:szCs w:val="22"/>
                      </w:rPr>
                      <w:id w:val="20731506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707E0" w:rsidRPr="001707E0">
                        <w:rPr>
                          <w:rFonts w:ascii="MS Gothic" w:eastAsia="MS Gothic" w:hAnsi="MS Gothic" w:hint="eastAsia"/>
                          <w:i/>
                          <w:iCs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707E0" w:rsidRPr="001707E0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1707E0">
                    <w:rPr>
                      <w:i/>
                      <w:iCs/>
                      <w:sz w:val="22"/>
                      <w:szCs w:val="22"/>
                    </w:rPr>
                    <w:t xml:space="preserve">Male  </w:t>
                  </w:r>
                </w:p>
                <w:p w14:paraId="68A01373" w14:textId="4AAB16B2" w:rsidR="00920D5E" w:rsidRPr="001707E0" w:rsidRDefault="0040464B" w:rsidP="00920D5E">
                  <w:pPr>
                    <w:rPr>
                      <w:rFonts w:ascii="Calibri" w:hAnsi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sdt>
                    <w:sdtPr>
                      <w:rPr>
                        <w:i/>
                        <w:iCs/>
                        <w:sz w:val="22"/>
                        <w:szCs w:val="22"/>
                      </w:rPr>
                      <w:id w:val="8658762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71E8E">
                        <w:rPr>
                          <w:rFonts w:ascii="MS Gothic" w:eastAsia="MS Gothic" w:hAnsi="MS Gothic" w:hint="eastAsia"/>
                          <w:i/>
                          <w:iCs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1707E0" w:rsidRPr="001707E0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1707E0">
                    <w:rPr>
                      <w:i/>
                      <w:iCs/>
                      <w:sz w:val="22"/>
                      <w:szCs w:val="22"/>
                    </w:rPr>
                    <w:t>Female</w:t>
                  </w:r>
                </w:p>
              </w:tc>
            </w:tr>
          </w:tbl>
          <w:p w14:paraId="2452B9B5" w14:textId="2F4B4B71" w:rsidR="002A7759" w:rsidRDefault="007B4250" w:rsidP="001E3BF1">
            <w:pPr>
              <w:jc w:val="center"/>
              <w:rPr>
                <w:rFonts w:ascii="Calibri" w:hAnsi="Calibri"/>
                <w:b/>
                <w:sz w:val="32"/>
                <w:szCs w:val="32"/>
                <w:u w:val="single"/>
              </w:rPr>
            </w:pPr>
            <w:r w:rsidRPr="003F4234">
              <w:rPr>
                <w:rFonts w:ascii="Calibri" w:hAnsi="Calibri"/>
                <w:b/>
                <w:sz w:val="32"/>
                <w:szCs w:val="32"/>
                <w:u w:val="single"/>
              </w:rPr>
              <w:t>Please</w:t>
            </w:r>
            <w:r w:rsidR="002A7759">
              <w:rPr>
                <w:rFonts w:ascii="Calibri" w:hAnsi="Calibri"/>
                <w:b/>
                <w:sz w:val="32"/>
                <w:szCs w:val="32"/>
                <w:u w:val="single"/>
              </w:rPr>
              <w:t xml:space="preserve"> fill out this intake form completely</w:t>
            </w:r>
            <w:r w:rsidR="007206F3">
              <w:rPr>
                <w:rFonts w:ascii="Calibri" w:hAnsi="Calibri"/>
                <w:b/>
                <w:sz w:val="32"/>
                <w:szCs w:val="32"/>
                <w:u w:val="single"/>
              </w:rPr>
              <w:t>,</w:t>
            </w:r>
            <w:r w:rsidR="002A7759">
              <w:rPr>
                <w:rFonts w:ascii="Calibri" w:hAnsi="Calibri"/>
                <w:b/>
                <w:sz w:val="32"/>
                <w:szCs w:val="32"/>
                <w:u w:val="single"/>
              </w:rPr>
              <w:t xml:space="preserve"> </w:t>
            </w:r>
          </w:p>
          <w:p w14:paraId="3D1682D5" w14:textId="55D170B3" w:rsidR="003F4234" w:rsidRDefault="007B4250" w:rsidP="001E3BF1">
            <w:pPr>
              <w:jc w:val="center"/>
              <w:rPr>
                <w:rStyle w:val="Hyperlink"/>
                <w:rFonts w:ascii="Calibri" w:hAnsi="Calibri"/>
                <w:color w:val="000000" w:themeColor="text1"/>
                <w:sz w:val="22"/>
                <w:szCs w:val="22"/>
              </w:rPr>
            </w:pPr>
            <w:r w:rsidRPr="003F4234">
              <w:rPr>
                <w:rFonts w:ascii="Calibri" w:hAnsi="Calibri"/>
                <w:b/>
                <w:sz w:val="32"/>
                <w:szCs w:val="32"/>
                <w:u w:val="single"/>
              </w:rPr>
              <w:t xml:space="preserve"> check all </w:t>
            </w:r>
            <w:r w:rsidR="007206F3">
              <w:rPr>
                <w:rFonts w:ascii="Calibri" w:hAnsi="Calibri"/>
                <w:b/>
                <w:sz w:val="32"/>
                <w:szCs w:val="32"/>
                <w:u w:val="single"/>
              </w:rPr>
              <w:t>services that are being requested</w:t>
            </w:r>
          </w:p>
          <w:p w14:paraId="517BD0EE" w14:textId="77777777" w:rsidR="00552939" w:rsidRDefault="007B4250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b/>
                <w:sz w:val="22"/>
                <w:szCs w:val="22"/>
                <w:u w:val="single"/>
              </w:rPr>
              <w:t xml:space="preserve">          Type of Case                                                               Type of File                                                               Vocational Services</w:t>
            </w:r>
          </w:p>
          <w:tbl>
            <w:tblPr>
              <w:tblStyle w:val="TableGrid"/>
              <w:tblW w:w="11524" w:type="dxa"/>
              <w:tblLook w:val="04A0" w:firstRow="1" w:lastRow="0" w:firstColumn="1" w:lastColumn="0" w:noHBand="0" w:noVBand="1"/>
            </w:tblPr>
            <w:tblGrid>
              <w:gridCol w:w="444"/>
              <w:gridCol w:w="1638"/>
              <w:gridCol w:w="464"/>
              <w:gridCol w:w="2815"/>
              <w:gridCol w:w="444"/>
              <w:gridCol w:w="2094"/>
              <w:gridCol w:w="458"/>
              <w:gridCol w:w="3167"/>
            </w:tblGrid>
            <w:tr w:rsidR="00552939" w14:paraId="2D08713A" w14:textId="77777777" w:rsidTr="007206F3">
              <w:trPr>
                <w:trHeight w:val="55"/>
              </w:trPr>
              <w:tc>
                <w:tcPr>
                  <w:tcW w:w="444" w:type="dxa"/>
                </w:tcPr>
                <w:p w14:paraId="160B22FD" w14:textId="2D41FD23" w:rsidR="00552939" w:rsidRDefault="0055293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38" w:type="dxa"/>
                </w:tcPr>
                <w:p w14:paraId="237E9A87" w14:textId="77777777" w:rsidR="00552939" w:rsidRPr="001E3BF1" w:rsidRDefault="007B4250" w:rsidP="00D341E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1E3BF1">
                    <w:rPr>
                      <w:b/>
                      <w:bCs/>
                      <w:sz w:val="22"/>
                      <w:szCs w:val="22"/>
                    </w:rPr>
                    <w:t>State Jurisdiction:</w:t>
                  </w:r>
                </w:p>
                <w:p w14:paraId="444A064C" w14:textId="6920CD2F" w:rsidR="00920D5E" w:rsidRPr="00D341EF" w:rsidRDefault="00920D5E" w:rsidP="00D341EF">
                  <w:pPr>
                    <w:rPr>
                      <w:sz w:val="22"/>
                      <w:szCs w:val="22"/>
                    </w:rPr>
                  </w:pPr>
                  <w:r w:rsidRPr="001E3BF1">
                    <w:rPr>
                      <w:b/>
                      <w:bCs/>
                      <w:sz w:val="22"/>
                      <w:szCs w:val="22"/>
                    </w:rPr>
                    <w:t>PA, OH, MD</w:t>
                  </w:r>
                </w:p>
              </w:tc>
              <w:tc>
                <w:tcPr>
                  <w:tcW w:w="464" w:type="dxa"/>
                </w:tcPr>
                <w:p w14:paraId="66E068E6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11195735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15" w:type="dxa"/>
                </w:tcPr>
                <w:p w14:paraId="4A2530D9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Medical Case Management Task Assignment</w:t>
                  </w:r>
                </w:p>
              </w:tc>
              <w:tc>
                <w:tcPr>
                  <w:tcW w:w="444" w:type="dxa"/>
                </w:tcPr>
                <w:p w14:paraId="0FCFC0E3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9694701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094" w:type="dxa"/>
                </w:tcPr>
                <w:p w14:paraId="302785F4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Medical Records Review &amp; Summary</w:t>
                  </w:r>
                </w:p>
              </w:tc>
              <w:tc>
                <w:tcPr>
                  <w:tcW w:w="458" w:type="dxa"/>
                </w:tcPr>
                <w:p w14:paraId="774AB209" w14:textId="0C24E383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221755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20D5E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67" w:type="dxa"/>
                </w:tcPr>
                <w:p w14:paraId="079CFFA7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Earning Capacity Assessments</w:t>
                  </w:r>
                </w:p>
              </w:tc>
            </w:tr>
            <w:tr w:rsidR="00552939" w14:paraId="45F2D727" w14:textId="77777777" w:rsidTr="007206F3">
              <w:trPr>
                <w:trHeight w:val="221"/>
              </w:trPr>
              <w:tc>
                <w:tcPr>
                  <w:tcW w:w="444" w:type="dxa"/>
                </w:tcPr>
                <w:p w14:paraId="37EC8374" w14:textId="77777777" w:rsidR="00552939" w:rsidRDefault="0040464B">
                  <w:pPr>
                    <w:rPr>
                      <w:sz w:val="18"/>
                      <w:szCs w:val="18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13980440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638" w:type="dxa"/>
                </w:tcPr>
                <w:p w14:paraId="077BDAA0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Federal Case</w:t>
                  </w:r>
                </w:p>
              </w:tc>
              <w:tc>
                <w:tcPr>
                  <w:tcW w:w="464" w:type="dxa"/>
                </w:tcPr>
                <w:p w14:paraId="357EEBAA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4985473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15" w:type="dxa"/>
                </w:tcPr>
                <w:p w14:paraId="6123B3CB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Medical Case Management (FCM)</w:t>
                  </w:r>
                </w:p>
              </w:tc>
              <w:tc>
                <w:tcPr>
                  <w:tcW w:w="444" w:type="dxa"/>
                </w:tcPr>
                <w:p w14:paraId="31B56730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7650823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094" w:type="dxa"/>
                </w:tcPr>
                <w:p w14:paraId="17445A42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Medical Set Aside</w:t>
                  </w:r>
                </w:p>
              </w:tc>
              <w:tc>
                <w:tcPr>
                  <w:tcW w:w="458" w:type="dxa"/>
                </w:tcPr>
                <w:p w14:paraId="344743D5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15240843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67" w:type="dxa"/>
                </w:tcPr>
                <w:p w14:paraId="2D022283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Wage Loss Assessments</w:t>
                  </w:r>
                </w:p>
              </w:tc>
            </w:tr>
            <w:tr w:rsidR="00552939" w14:paraId="79633A51" w14:textId="77777777" w:rsidTr="007206F3">
              <w:trPr>
                <w:trHeight w:val="205"/>
              </w:trPr>
              <w:tc>
                <w:tcPr>
                  <w:tcW w:w="444" w:type="dxa"/>
                </w:tcPr>
                <w:p w14:paraId="1034CBA9" w14:textId="77777777" w:rsidR="00552939" w:rsidRDefault="0055293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38" w:type="dxa"/>
                </w:tcPr>
                <w:p w14:paraId="5475D9BA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Defense Rebuttal</w:t>
                  </w:r>
                </w:p>
              </w:tc>
              <w:tc>
                <w:tcPr>
                  <w:tcW w:w="464" w:type="dxa"/>
                </w:tcPr>
                <w:p w14:paraId="482E8B69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18308623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15" w:type="dxa"/>
                </w:tcPr>
                <w:p w14:paraId="3CA728FD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Elder Law</w:t>
                  </w:r>
                </w:p>
              </w:tc>
              <w:tc>
                <w:tcPr>
                  <w:tcW w:w="444" w:type="dxa"/>
                </w:tcPr>
                <w:p w14:paraId="73DC56B0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12681991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094" w:type="dxa"/>
                </w:tcPr>
                <w:p w14:paraId="66F6838A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Medical Bill Review</w:t>
                  </w:r>
                </w:p>
              </w:tc>
              <w:tc>
                <w:tcPr>
                  <w:tcW w:w="458" w:type="dxa"/>
                </w:tcPr>
                <w:p w14:paraId="1A212AAA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1314682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67" w:type="dxa"/>
                </w:tcPr>
                <w:p w14:paraId="056E73F5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Labor Market Survey - Analysis</w:t>
                  </w:r>
                </w:p>
              </w:tc>
            </w:tr>
            <w:tr w:rsidR="00552939" w14:paraId="7ADC8622" w14:textId="77777777" w:rsidTr="007206F3">
              <w:trPr>
                <w:trHeight w:val="205"/>
              </w:trPr>
              <w:tc>
                <w:tcPr>
                  <w:tcW w:w="444" w:type="dxa"/>
                </w:tcPr>
                <w:p w14:paraId="6EC13E18" w14:textId="77777777" w:rsidR="00552939" w:rsidRDefault="0040464B">
                  <w:pPr>
                    <w:rPr>
                      <w:sz w:val="18"/>
                      <w:szCs w:val="18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8483757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638" w:type="dxa"/>
                </w:tcPr>
                <w:p w14:paraId="0678048D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Domestic Relations</w:t>
                  </w:r>
                </w:p>
              </w:tc>
              <w:tc>
                <w:tcPr>
                  <w:tcW w:w="464" w:type="dxa"/>
                </w:tcPr>
                <w:p w14:paraId="45534301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14275725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15" w:type="dxa"/>
                </w:tcPr>
                <w:p w14:paraId="263E5688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Expert Testimony by Deposition</w:t>
                  </w:r>
                </w:p>
              </w:tc>
              <w:tc>
                <w:tcPr>
                  <w:tcW w:w="444" w:type="dxa"/>
                </w:tcPr>
                <w:p w14:paraId="408A58BA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9230786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094" w:type="dxa"/>
                </w:tcPr>
                <w:p w14:paraId="167AAFB0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IME Coordination &amp; Attendance</w:t>
                  </w:r>
                </w:p>
              </w:tc>
              <w:tc>
                <w:tcPr>
                  <w:tcW w:w="458" w:type="dxa"/>
                </w:tcPr>
                <w:p w14:paraId="7BB2BDCA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12685373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67" w:type="dxa"/>
                </w:tcPr>
                <w:p w14:paraId="1327D9D5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Ergonomic Assessments</w:t>
                  </w:r>
                </w:p>
              </w:tc>
            </w:tr>
            <w:tr w:rsidR="00552939" w14:paraId="70E8EC9C" w14:textId="77777777" w:rsidTr="007206F3">
              <w:trPr>
                <w:trHeight w:val="205"/>
              </w:trPr>
              <w:tc>
                <w:tcPr>
                  <w:tcW w:w="444" w:type="dxa"/>
                </w:tcPr>
                <w:p w14:paraId="7912CAAC" w14:textId="77777777" w:rsidR="00552939" w:rsidRDefault="0040464B">
                  <w:pPr>
                    <w:rPr>
                      <w:sz w:val="18"/>
                      <w:szCs w:val="18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1932935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638" w:type="dxa"/>
                </w:tcPr>
                <w:p w14:paraId="60F6204B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Mass / Toxic Tort</w:t>
                  </w:r>
                </w:p>
              </w:tc>
              <w:tc>
                <w:tcPr>
                  <w:tcW w:w="464" w:type="dxa"/>
                </w:tcPr>
                <w:p w14:paraId="5D41C82B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19239364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15" w:type="dxa"/>
                </w:tcPr>
                <w:p w14:paraId="3FA8FB2E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Legal Nurse Consulting</w:t>
                  </w:r>
                </w:p>
              </w:tc>
              <w:tc>
                <w:tcPr>
                  <w:tcW w:w="444" w:type="dxa"/>
                </w:tcPr>
                <w:p w14:paraId="50B8DA38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12674990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094" w:type="dxa"/>
                </w:tcPr>
                <w:p w14:paraId="5E986D42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Disability Management</w:t>
                  </w:r>
                </w:p>
              </w:tc>
              <w:tc>
                <w:tcPr>
                  <w:tcW w:w="458" w:type="dxa"/>
                </w:tcPr>
                <w:p w14:paraId="18A471CB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5291049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67" w:type="dxa"/>
                </w:tcPr>
                <w:p w14:paraId="77AE330A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Develop Rehabilitation Plan</w:t>
                  </w:r>
                </w:p>
              </w:tc>
            </w:tr>
            <w:tr w:rsidR="00552939" w14:paraId="1A92BF7F" w14:textId="77777777" w:rsidTr="007206F3">
              <w:trPr>
                <w:trHeight w:val="221"/>
              </w:trPr>
              <w:tc>
                <w:tcPr>
                  <w:tcW w:w="444" w:type="dxa"/>
                </w:tcPr>
                <w:p w14:paraId="32C9FEC1" w14:textId="77777777" w:rsidR="00552939" w:rsidRDefault="0040464B">
                  <w:pPr>
                    <w:rPr>
                      <w:sz w:val="18"/>
                      <w:szCs w:val="18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16682800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638" w:type="dxa"/>
                </w:tcPr>
                <w:p w14:paraId="0A3F031D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Medical Malpractice</w:t>
                  </w:r>
                </w:p>
              </w:tc>
              <w:tc>
                <w:tcPr>
                  <w:tcW w:w="464" w:type="dxa"/>
                </w:tcPr>
                <w:p w14:paraId="2E673093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17802110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15" w:type="dxa"/>
                </w:tcPr>
                <w:p w14:paraId="47BF445B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Liability Expert Opinion Report</w:t>
                  </w:r>
                </w:p>
              </w:tc>
              <w:tc>
                <w:tcPr>
                  <w:tcW w:w="444" w:type="dxa"/>
                </w:tcPr>
                <w:p w14:paraId="0FAE1F71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4080477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094" w:type="dxa"/>
                </w:tcPr>
                <w:p w14:paraId="25F8F75D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Other:</w:t>
                  </w:r>
                </w:p>
              </w:tc>
              <w:tc>
                <w:tcPr>
                  <w:tcW w:w="458" w:type="dxa"/>
                </w:tcPr>
                <w:p w14:paraId="5B365EEF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1561241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67" w:type="dxa"/>
                </w:tcPr>
                <w:p w14:paraId="4FE4E0D9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Job Analysis</w:t>
                  </w:r>
                </w:p>
              </w:tc>
            </w:tr>
            <w:tr w:rsidR="00552939" w14:paraId="551DA82B" w14:textId="77777777" w:rsidTr="007206F3">
              <w:trPr>
                <w:trHeight w:val="205"/>
              </w:trPr>
              <w:tc>
                <w:tcPr>
                  <w:tcW w:w="444" w:type="dxa"/>
                </w:tcPr>
                <w:p w14:paraId="0AC93CBD" w14:textId="77777777" w:rsidR="00552939" w:rsidRDefault="0040464B">
                  <w:pPr>
                    <w:rPr>
                      <w:sz w:val="18"/>
                      <w:szCs w:val="18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17811717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638" w:type="dxa"/>
                </w:tcPr>
                <w:p w14:paraId="652BCAB7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Personal Injury</w:t>
                  </w:r>
                </w:p>
              </w:tc>
              <w:tc>
                <w:tcPr>
                  <w:tcW w:w="464" w:type="dxa"/>
                </w:tcPr>
                <w:p w14:paraId="5C0CC730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20360753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15" w:type="dxa"/>
                </w:tcPr>
                <w:p w14:paraId="71426E2D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Life Care Plan (Catastrophic)</w:t>
                  </w:r>
                </w:p>
              </w:tc>
              <w:tc>
                <w:tcPr>
                  <w:tcW w:w="444" w:type="dxa"/>
                </w:tcPr>
                <w:p w14:paraId="1C89AA36" w14:textId="77777777" w:rsidR="00552939" w:rsidRPr="00D341EF" w:rsidRDefault="00552939" w:rsidP="00D341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94" w:type="dxa"/>
                </w:tcPr>
                <w:p w14:paraId="6853A8D0" w14:textId="77777777" w:rsidR="00552939" w:rsidRPr="00D341EF" w:rsidRDefault="00552939" w:rsidP="00D341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58" w:type="dxa"/>
                </w:tcPr>
                <w:p w14:paraId="6C80338A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8012775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67" w:type="dxa"/>
                </w:tcPr>
                <w:p w14:paraId="0D461844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Worksite Modification</w:t>
                  </w:r>
                </w:p>
              </w:tc>
            </w:tr>
            <w:tr w:rsidR="00552939" w14:paraId="29CA4724" w14:textId="77777777" w:rsidTr="007206F3">
              <w:trPr>
                <w:trHeight w:val="205"/>
              </w:trPr>
              <w:tc>
                <w:tcPr>
                  <w:tcW w:w="444" w:type="dxa"/>
                </w:tcPr>
                <w:p w14:paraId="6DC94DB0" w14:textId="77777777" w:rsidR="00552939" w:rsidRDefault="0040464B">
                  <w:pPr>
                    <w:rPr>
                      <w:sz w:val="18"/>
                      <w:szCs w:val="18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364486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638" w:type="dxa"/>
                </w:tcPr>
                <w:p w14:paraId="5EB6517F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Workers’ Comp</w:t>
                  </w:r>
                </w:p>
              </w:tc>
              <w:tc>
                <w:tcPr>
                  <w:tcW w:w="464" w:type="dxa"/>
                </w:tcPr>
                <w:p w14:paraId="13615905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13969725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15" w:type="dxa"/>
                </w:tcPr>
                <w:p w14:paraId="18A0CD2A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Limited Cost Estimate</w:t>
                  </w:r>
                </w:p>
              </w:tc>
              <w:tc>
                <w:tcPr>
                  <w:tcW w:w="444" w:type="dxa"/>
                </w:tcPr>
                <w:p w14:paraId="6BEB8E82" w14:textId="77777777" w:rsidR="00552939" w:rsidRPr="00D341EF" w:rsidRDefault="00552939" w:rsidP="00D341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94" w:type="dxa"/>
                </w:tcPr>
                <w:p w14:paraId="46C711A7" w14:textId="77777777" w:rsidR="00552939" w:rsidRPr="00D341EF" w:rsidRDefault="00552939" w:rsidP="00D341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58" w:type="dxa"/>
                </w:tcPr>
                <w:p w14:paraId="5DFD1A65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19301508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67" w:type="dxa"/>
                </w:tcPr>
                <w:p w14:paraId="51EA6FA7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Transferable Skills and Ergonomic Analysis</w:t>
                  </w:r>
                </w:p>
              </w:tc>
            </w:tr>
            <w:tr w:rsidR="00552939" w14:paraId="2177EFB6" w14:textId="77777777" w:rsidTr="007206F3">
              <w:trPr>
                <w:trHeight w:val="221"/>
              </w:trPr>
              <w:tc>
                <w:tcPr>
                  <w:tcW w:w="444" w:type="dxa"/>
                </w:tcPr>
                <w:p w14:paraId="5017F204" w14:textId="77777777" w:rsidR="00552939" w:rsidRDefault="0040464B">
                  <w:pPr>
                    <w:rPr>
                      <w:sz w:val="18"/>
                      <w:szCs w:val="18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4203060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638" w:type="dxa"/>
                </w:tcPr>
                <w:p w14:paraId="41AC574C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Automobile Liability</w:t>
                  </w:r>
                </w:p>
              </w:tc>
              <w:tc>
                <w:tcPr>
                  <w:tcW w:w="464" w:type="dxa"/>
                </w:tcPr>
                <w:p w14:paraId="0B9DE244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2993067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15" w:type="dxa"/>
                </w:tcPr>
                <w:p w14:paraId="42FE1482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Live Testimony</w:t>
                  </w:r>
                </w:p>
              </w:tc>
              <w:tc>
                <w:tcPr>
                  <w:tcW w:w="444" w:type="dxa"/>
                </w:tcPr>
                <w:p w14:paraId="286595D8" w14:textId="77777777" w:rsidR="00552939" w:rsidRPr="00D341EF" w:rsidRDefault="00552939" w:rsidP="00D341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94" w:type="dxa"/>
                </w:tcPr>
                <w:p w14:paraId="5C325868" w14:textId="77777777" w:rsidR="00552939" w:rsidRPr="00D341EF" w:rsidRDefault="00552939" w:rsidP="00D341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58" w:type="dxa"/>
                </w:tcPr>
                <w:p w14:paraId="12767EED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756593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67" w:type="dxa"/>
                </w:tcPr>
                <w:p w14:paraId="66F00836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Vocational Testing</w:t>
                  </w:r>
                </w:p>
              </w:tc>
            </w:tr>
            <w:tr w:rsidR="00552939" w14:paraId="45883400" w14:textId="77777777" w:rsidTr="007206F3">
              <w:trPr>
                <w:trHeight w:val="205"/>
              </w:trPr>
              <w:tc>
                <w:tcPr>
                  <w:tcW w:w="444" w:type="dxa"/>
                </w:tcPr>
                <w:p w14:paraId="1133E8C5" w14:textId="77777777" w:rsidR="00552939" w:rsidRDefault="0040464B">
                  <w:pPr>
                    <w:rPr>
                      <w:sz w:val="18"/>
                      <w:szCs w:val="18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16886402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638" w:type="dxa"/>
                </w:tcPr>
                <w:p w14:paraId="0F758444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Products Liability</w:t>
                  </w:r>
                </w:p>
              </w:tc>
              <w:tc>
                <w:tcPr>
                  <w:tcW w:w="464" w:type="dxa"/>
                </w:tcPr>
                <w:p w14:paraId="2A5FEF1C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1285575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15" w:type="dxa"/>
                </w:tcPr>
                <w:p w14:paraId="3D64C6CF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Medical Cost Projection (Non-Catastrophic)</w:t>
                  </w:r>
                </w:p>
              </w:tc>
              <w:tc>
                <w:tcPr>
                  <w:tcW w:w="444" w:type="dxa"/>
                </w:tcPr>
                <w:p w14:paraId="5E2BD188" w14:textId="77777777" w:rsidR="00552939" w:rsidRPr="00D341EF" w:rsidRDefault="00552939" w:rsidP="00D341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94" w:type="dxa"/>
                </w:tcPr>
                <w:p w14:paraId="5212428B" w14:textId="77777777" w:rsidR="00552939" w:rsidRPr="001E3BF1" w:rsidRDefault="007B4250" w:rsidP="00D341EF">
                  <w:pPr>
                    <w:rPr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1E3BF1">
                    <w:rPr>
                      <w:b/>
                      <w:bCs/>
                      <w:sz w:val="22"/>
                      <w:szCs w:val="22"/>
                      <w:u w:val="single"/>
                    </w:rPr>
                    <w:t>CHECK ONE:</w:t>
                  </w:r>
                </w:p>
              </w:tc>
              <w:tc>
                <w:tcPr>
                  <w:tcW w:w="458" w:type="dxa"/>
                </w:tcPr>
                <w:p w14:paraId="218FBD2B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3180818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67" w:type="dxa"/>
                </w:tcPr>
                <w:p w14:paraId="2258D8F7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Expert Testimony for Depositions</w:t>
                  </w:r>
                </w:p>
              </w:tc>
            </w:tr>
            <w:tr w:rsidR="00552939" w14:paraId="309EF80F" w14:textId="77777777" w:rsidTr="007206F3">
              <w:trPr>
                <w:trHeight w:val="205"/>
              </w:trPr>
              <w:tc>
                <w:tcPr>
                  <w:tcW w:w="444" w:type="dxa"/>
                </w:tcPr>
                <w:p w14:paraId="153FCDA7" w14:textId="77777777" w:rsidR="00552939" w:rsidRDefault="0040464B">
                  <w:pPr>
                    <w:rPr>
                      <w:sz w:val="18"/>
                      <w:szCs w:val="18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16118477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638" w:type="dxa"/>
                </w:tcPr>
                <w:p w14:paraId="4BC1377D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Other:</w:t>
                  </w:r>
                </w:p>
              </w:tc>
              <w:tc>
                <w:tcPr>
                  <w:tcW w:w="464" w:type="dxa"/>
                </w:tcPr>
                <w:p w14:paraId="4E7A9C9D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7986016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815" w:type="dxa"/>
                </w:tcPr>
                <w:p w14:paraId="50D70395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Medical Chronologies &amp; Timelines</w:t>
                  </w:r>
                </w:p>
              </w:tc>
              <w:tc>
                <w:tcPr>
                  <w:tcW w:w="444" w:type="dxa"/>
                </w:tcPr>
                <w:p w14:paraId="63B14F15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2439192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094" w:type="dxa"/>
                </w:tcPr>
                <w:p w14:paraId="2433BE4F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Plaintiff Counsel</w:t>
                  </w:r>
                </w:p>
              </w:tc>
              <w:tc>
                <w:tcPr>
                  <w:tcW w:w="458" w:type="dxa"/>
                </w:tcPr>
                <w:p w14:paraId="7018A2D4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9769120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67" w:type="dxa"/>
                </w:tcPr>
                <w:p w14:paraId="7C2B9FD0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Transition to Work Program</w:t>
                  </w:r>
                </w:p>
              </w:tc>
            </w:tr>
            <w:tr w:rsidR="00552939" w14:paraId="39BD3B21" w14:textId="77777777" w:rsidTr="007206F3">
              <w:trPr>
                <w:trHeight w:val="205"/>
              </w:trPr>
              <w:tc>
                <w:tcPr>
                  <w:tcW w:w="444" w:type="dxa"/>
                </w:tcPr>
                <w:p w14:paraId="5D9F16E9" w14:textId="77777777" w:rsidR="00552939" w:rsidRDefault="0055293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38" w:type="dxa"/>
                </w:tcPr>
                <w:p w14:paraId="3B3EE314" w14:textId="77777777" w:rsidR="00552939" w:rsidRPr="00D341EF" w:rsidRDefault="00552939" w:rsidP="00D341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4" w:type="dxa"/>
                </w:tcPr>
                <w:p w14:paraId="769A4875" w14:textId="77777777" w:rsidR="00552939" w:rsidRPr="00D341EF" w:rsidRDefault="00552939" w:rsidP="00D341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15" w:type="dxa"/>
                </w:tcPr>
                <w:p w14:paraId="17DABAAD" w14:textId="77777777" w:rsidR="00552939" w:rsidRPr="00D341EF" w:rsidRDefault="00552939" w:rsidP="00D341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44" w:type="dxa"/>
                </w:tcPr>
                <w:p w14:paraId="3D38303A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14381363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094" w:type="dxa"/>
                </w:tcPr>
                <w:p w14:paraId="2F9EEF72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Defense Counsel</w:t>
                  </w:r>
                </w:p>
              </w:tc>
              <w:tc>
                <w:tcPr>
                  <w:tcW w:w="458" w:type="dxa"/>
                </w:tcPr>
                <w:p w14:paraId="7F54C21A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-893149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67" w:type="dxa"/>
                </w:tcPr>
                <w:p w14:paraId="71A7498B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Assistive Technology Evaluations</w:t>
                  </w:r>
                </w:p>
              </w:tc>
            </w:tr>
            <w:tr w:rsidR="00552939" w14:paraId="176240B1" w14:textId="77777777" w:rsidTr="007206F3">
              <w:trPr>
                <w:trHeight w:val="667"/>
              </w:trPr>
              <w:tc>
                <w:tcPr>
                  <w:tcW w:w="444" w:type="dxa"/>
                </w:tcPr>
                <w:p w14:paraId="2B922E8A" w14:textId="77777777" w:rsidR="00552939" w:rsidRDefault="0055293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38" w:type="dxa"/>
                </w:tcPr>
                <w:p w14:paraId="22103DE6" w14:textId="77777777" w:rsidR="00552939" w:rsidRPr="00D341EF" w:rsidRDefault="00552939" w:rsidP="00D341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4" w:type="dxa"/>
                </w:tcPr>
                <w:p w14:paraId="64236B42" w14:textId="77777777" w:rsidR="00552939" w:rsidRPr="00D341EF" w:rsidRDefault="00552939" w:rsidP="00D341E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15" w:type="dxa"/>
                </w:tcPr>
                <w:p w14:paraId="3DD6A07D" w14:textId="075AB27A" w:rsidR="00552939" w:rsidRPr="00D341EF" w:rsidRDefault="00552939" w:rsidP="00D341EF">
                  <w:pPr>
                    <w:rPr>
                      <w:sz w:val="22"/>
                      <w:szCs w:val="22"/>
                    </w:rPr>
                  </w:pPr>
                </w:p>
              </w:tc>
              <w:sdt>
                <w:sdtPr>
                  <w:rPr>
                    <w:sz w:val="22"/>
                    <w:szCs w:val="22"/>
                  </w:rPr>
                  <w:id w:val="15965108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44" w:type="dxa"/>
                    </w:tcPr>
                    <w:p w14:paraId="6DD7A942" w14:textId="4970DC53" w:rsidR="00552939" w:rsidRPr="00D341EF" w:rsidRDefault="002A7759" w:rsidP="00D341E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094" w:type="dxa"/>
                </w:tcPr>
                <w:p w14:paraId="05853E9E" w14:textId="01B8B846" w:rsidR="00552939" w:rsidRPr="00D341EF" w:rsidRDefault="002A7759" w:rsidP="00D341EF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Report Due Date</w:t>
                  </w:r>
                </w:p>
              </w:tc>
              <w:tc>
                <w:tcPr>
                  <w:tcW w:w="458" w:type="dxa"/>
                </w:tcPr>
                <w:p w14:paraId="63BFEDC4" w14:textId="77777777" w:rsidR="00552939" w:rsidRPr="00D341EF" w:rsidRDefault="0040464B" w:rsidP="00D341EF">
                  <w:pPr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2126733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4250" w:rsidRPr="00D341EF"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167" w:type="dxa"/>
                </w:tcPr>
                <w:p w14:paraId="55116526" w14:textId="77777777" w:rsidR="00552939" w:rsidRPr="00D341EF" w:rsidRDefault="007B4250" w:rsidP="00D341EF">
                  <w:pPr>
                    <w:rPr>
                      <w:sz w:val="22"/>
                      <w:szCs w:val="22"/>
                    </w:rPr>
                  </w:pPr>
                  <w:r w:rsidRPr="00D341EF">
                    <w:rPr>
                      <w:sz w:val="22"/>
                      <w:szCs w:val="22"/>
                    </w:rPr>
                    <w:t>Progressive Goal Attainment Program</w:t>
                  </w:r>
                </w:p>
              </w:tc>
            </w:tr>
          </w:tbl>
          <w:p w14:paraId="2F5890A2" w14:textId="3699A438" w:rsidR="00552939" w:rsidRDefault="00552939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74D2B9D2" w14:textId="2757BD03" w:rsidR="00A211B2" w:rsidRPr="00FA789B" w:rsidRDefault="00A211B2" w:rsidP="007206F3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FA789B">
              <w:rPr>
                <w:b/>
                <w:bCs/>
                <w:sz w:val="22"/>
                <w:szCs w:val="22"/>
                <w:u w:val="single"/>
              </w:rPr>
              <w:t>PLEASE</w:t>
            </w:r>
            <w:r w:rsidR="007206F3">
              <w:rPr>
                <w:b/>
                <w:bCs/>
                <w:sz w:val="22"/>
                <w:szCs w:val="22"/>
                <w:u w:val="single"/>
              </w:rPr>
              <w:t xml:space="preserve"> SEND ALL DOCUM</w:t>
            </w:r>
            <w:r w:rsidRPr="00FA789B">
              <w:rPr>
                <w:b/>
                <w:bCs/>
                <w:sz w:val="22"/>
                <w:szCs w:val="22"/>
                <w:u w:val="single"/>
              </w:rPr>
              <w:t>ENTS</w:t>
            </w:r>
            <w:r w:rsidR="007206F3">
              <w:rPr>
                <w:b/>
                <w:bCs/>
                <w:sz w:val="22"/>
                <w:szCs w:val="22"/>
                <w:u w:val="single"/>
              </w:rPr>
              <w:t xml:space="preserve"> TO: </w:t>
            </w:r>
            <w:r w:rsidR="003F4234">
              <w:rPr>
                <w:b/>
                <w:bCs/>
                <w:sz w:val="22"/>
                <w:szCs w:val="22"/>
                <w:u w:val="single"/>
              </w:rPr>
              <w:t>referrals@pirehab.com</w:t>
            </w:r>
          </w:p>
          <w:p w14:paraId="532F9224" w14:textId="77777777" w:rsidR="00A211B2" w:rsidRDefault="00A211B2" w:rsidP="00A211B2">
            <w:pPr>
              <w:rPr>
                <w:sz w:val="22"/>
                <w:szCs w:val="22"/>
              </w:rPr>
            </w:pPr>
          </w:p>
          <w:p w14:paraId="63065BCC" w14:textId="77777777" w:rsidR="00A211B2" w:rsidRDefault="0040464B" w:rsidP="00A211B2">
            <w:pPr>
              <w:rPr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145868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 w:rsidRPr="00FA789B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b/>
                <w:sz w:val="22"/>
                <w:szCs w:val="22"/>
              </w:rPr>
              <w:t xml:space="preserve">  </w:t>
            </w:r>
            <w:r w:rsidR="00A211B2">
              <w:rPr>
                <w:b/>
                <w:sz w:val="22"/>
                <w:szCs w:val="22"/>
                <w:u w:val="single"/>
              </w:rPr>
              <w:t>Legal Documentation (If Applicable):</w:t>
            </w:r>
          </w:p>
          <w:p w14:paraId="05FC9075" w14:textId="77777777" w:rsidR="00A211B2" w:rsidRDefault="0040464B" w:rsidP="00A211B2">
            <w:pPr>
              <w:ind w:left="720"/>
              <w:rPr>
                <w:sz w:val="22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-90868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Rebuttals</w:t>
            </w:r>
            <w:r w:rsidR="00A211B2">
              <w:rPr>
                <w:rFonts w:ascii="MS Gothic" w:eastAsia="MS Gothic" w:hAnsi="MS Gothic"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210622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Deposition(s) </w:t>
            </w: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18017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Court documents </w:t>
            </w:r>
            <w:sdt>
              <w:sdtPr>
                <w:rPr>
                  <w:sz w:val="22"/>
                  <w:szCs w:val="22"/>
                </w:rPr>
                <w:id w:val="-41401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Complaint(s)</w:t>
            </w:r>
          </w:p>
          <w:p w14:paraId="453E88D5" w14:textId="77777777" w:rsidR="00A211B2" w:rsidRDefault="00A211B2" w:rsidP="00A211B2">
            <w:pPr>
              <w:ind w:left="720"/>
              <w:rPr>
                <w:sz w:val="22"/>
                <w:szCs w:val="22"/>
              </w:rPr>
            </w:pPr>
          </w:p>
          <w:p w14:paraId="0B14334A" w14:textId="77777777" w:rsidR="00A211B2" w:rsidRDefault="0040464B" w:rsidP="00A211B2">
            <w:pPr>
              <w:ind w:left="270" w:hanging="27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8491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</w:t>
            </w:r>
            <w:r w:rsidR="00A211B2">
              <w:rPr>
                <w:b/>
                <w:sz w:val="22"/>
                <w:szCs w:val="22"/>
              </w:rPr>
              <w:t>Expert report(s):</w:t>
            </w:r>
            <w:r w:rsidR="00A211B2">
              <w:rPr>
                <w:sz w:val="22"/>
                <w:szCs w:val="22"/>
              </w:rPr>
              <w:t xml:space="preserve"> (It is imperative that we can support costs within the report based on physician recommendations.</w:t>
            </w:r>
          </w:p>
          <w:p w14:paraId="2100648B" w14:textId="1D7AF603" w:rsidR="00A211B2" w:rsidRDefault="0040464B" w:rsidP="00A211B2">
            <w:pPr>
              <w:ind w:left="720"/>
              <w:rPr>
                <w:sz w:val="22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-25127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Physicians’ </w:t>
            </w:r>
            <w:r w:rsidR="00E40857">
              <w:rPr>
                <w:sz w:val="22"/>
                <w:szCs w:val="22"/>
              </w:rPr>
              <w:t xml:space="preserve">Narrative </w:t>
            </w: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-56218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</w:t>
            </w:r>
            <w:r w:rsidR="00E40857">
              <w:rPr>
                <w:sz w:val="22"/>
                <w:szCs w:val="22"/>
              </w:rPr>
              <w:t>Economist Report</w:t>
            </w:r>
            <w:r w:rsidR="00A211B2">
              <w:rPr>
                <w:sz w:val="22"/>
                <w:szCs w:val="22"/>
              </w:rPr>
              <w:t xml:space="preserve"> </w:t>
            </w: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177598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Physiatrist</w:t>
            </w:r>
            <w:r w:rsidR="00E40857">
              <w:rPr>
                <w:sz w:val="22"/>
                <w:szCs w:val="22"/>
              </w:rPr>
              <w:t xml:space="preserve"> Report</w:t>
            </w:r>
            <w:r w:rsidR="00A211B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874148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85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Life Care Plan Reports</w:t>
            </w:r>
            <w:r w:rsidR="00E40857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80158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85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40857">
              <w:rPr>
                <w:sz w:val="22"/>
                <w:szCs w:val="22"/>
              </w:rPr>
              <w:t xml:space="preserve"> Vocational Report</w:t>
            </w:r>
          </w:p>
          <w:p w14:paraId="271DE6FD" w14:textId="6DAB1FD9" w:rsidR="00A211B2" w:rsidRDefault="00A211B2" w:rsidP="00A211B2">
            <w:pPr>
              <w:ind w:left="720"/>
              <w:rPr>
                <w:sz w:val="22"/>
                <w:szCs w:val="22"/>
              </w:rPr>
            </w:pPr>
          </w:p>
          <w:p w14:paraId="58F1B8D3" w14:textId="77777777" w:rsidR="00F51788" w:rsidRDefault="00F51788" w:rsidP="00A211B2">
            <w:pPr>
              <w:ind w:left="720"/>
              <w:rPr>
                <w:sz w:val="22"/>
                <w:szCs w:val="22"/>
              </w:rPr>
            </w:pPr>
          </w:p>
          <w:p w14:paraId="41333E1E" w14:textId="36789FB0" w:rsidR="00A211B2" w:rsidRDefault="0040464B" w:rsidP="00A211B2">
            <w:pPr>
              <w:rPr>
                <w:b/>
                <w:sz w:val="22"/>
                <w:szCs w:val="22"/>
                <w:u w:val="single"/>
              </w:rPr>
            </w:pPr>
            <w:sdt>
              <w:sdtPr>
                <w:rPr>
                  <w:sz w:val="22"/>
                  <w:szCs w:val="22"/>
                </w:rPr>
                <w:id w:val="-43575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78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</w:t>
            </w:r>
            <w:r w:rsidR="00A211B2">
              <w:rPr>
                <w:b/>
                <w:sz w:val="22"/>
                <w:szCs w:val="22"/>
                <w:u w:val="single"/>
              </w:rPr>
              <w:t>All medical record(s) (If Applicable):</w:t>
            </w:r>
          </w:p>
          <w:p w14:paraId="65E2E64E" w14:textId="77777777" w:rsidR="00A211B2" w:rsidRDefault="00A211B2" w:rsidP="00A211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sdt>
              <w:sdtPr>
                <w:rPr>
                  <w:sz w:val="22"/>
                  <w:szCs w:val="22"/>
                </w:rPr>
                <w:id w:val="79641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Emergency Department Medical Records</w:t>
            </w:r>
          </w:p>
          <w:p w14:paraId="4CAA1D45" w14:textId="77777777" w:rsidR="00A211B2" w:rsidRDefault="0040464B" w:rsidP="00A211B2">
            <w:pPr>
              <w:ind w:left="720"/>
              <w:rPr>
                <w:sz w:val="22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2082024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Acute care and rehabilitation (inpatient and outpatient) record(s).</w:t>
            </w:r>
          </w:p>
          <w:p w14:paraId="3531BF3A" w14:textId="77777777" w:rsidR="00A211B2" w:rsidRDefault="0040464B" w:rsidP="00A211B2">
            <w:pPr>
              <w:ind w:left="720"/>
              <w:rPr>
                <w:sz w:val="22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120158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Current physician report(s) (treating physicians).</w:t>
            </w:r>
          </w:p>
          <w:p w14:paraId="5081E1C5" w14:textId="77777777" w:rsidR="00A211B2" w:rsidRDefault="0040464B" w:rsidP="00A211B2">
            <w:pPr>
              <w:ind w:left="720"/>
              <w:rPr>
                <w:sz w:val="22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-73377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Independent Medical Examination (IME) report(s).</w:t>
            </w:r>
          </w:p>
          <w:p w14:paraId="21BF2A45" w14:textId="77777777" w:rsidR="00A211B2" w:rsidRDefault="0040464B" w:rsidP="00A211B2">
            <w:pPr>
              <w:ind w:left="720"/>
              <w:rPr>
                <w:sz w:val="22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157956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Functional Capacity Evaluation (FCE) report(s).</w:t>
            </w:r>
          </w:p>
          <w:p w14:paraId="3DC55B87" w14:textId="77777777" w:rsidR="00A211B2" w:rsidRDefault="0040464B" w:rsidP="00A211B2">
            <w:pPr>
              <w:ind w:left="1080" w:hanging="360"/>
              <w:rPr>
                <w:sz w:val="22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160036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Physical therapy, occupational therapy, speech therapy, nurses’ notes, and diagnostic report(s) (Most recent).</w:t>
            </w:r>
          </w:p>
          <w:p w14:paraId="5755284D" w14:textId="77777777" w:rsidR="00A211B2" w:rsidRDefault="0040464B" w:rsidP="00A211B2">
            <w:pPr>
              <w:ind w:left="1080" w:hanging="360"/>
              <w:rPr>
                <w:b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58157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Copies of medical bill(s) and invoicing. </w:t>
            </w:r>
            <w:r w:rsidR="00A211B2">
              <w:rPr>
                <w:b/>
                <w:sz w:val="22"/>
                <w:szCs w:val="22"/>
              </w:rPr>
              <w:t>***Provision of this information will expedite cost research efforts. ***</w:t>
            </w:r>
          </w:p>
          <w:p w14:paraId="78F7FF24" w14:textId="77777777" w:rsidR="00A211B2" w:rsidRDefault="0040464B" w:rsidP="00A211B2">
            <w:pPr>
              <w:ind w:left="1080" w:hanging="360"/>
              <w:rPr>
                <w:b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-101074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UB-04 forms with hospital billing. (If possible). </w:t>
            </w:r>
            <w:r w:rsidR="00A211B2">
              <w:rPr>
                <w:b/>
                <w:sz w:val="22"/>
                <w:szCs w:val="22"/>
              </w:rPr>
              <w:t>***Provision of this information will expedite cost research efforts. ***</w:t>
            </w:r>
          </w:p>
          <w:p w14:paraId="7CBBFAF9" w14:textId="77777777" w:rsidR="00A211B2" w:rsidRDefault="0040464B" w:rsidP="00A211B2">
            <w:pPr>
              <w:ind w:left="1080" w:hanging="360"/>
              <w:rPr>
                <w:sz w:val="22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1945963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Employment records (job descriptions and/or job analysis, job applications and performance evaluations).</w:t>
            </w:r>
          </w:p>
          <w:p w14:paraId="52982AFA" w14:textId="77777777" w:rsidR="00A211B2" w:rsidRDefault="0040464B" w:rsidP="00A211B2">
            <w:pPr>
              <w:ind w:left="720"/>
              <w:rPr>
                <w:sz w:val="22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147324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Economists </w:t>
            </w: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-99718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Rehabilitation professionals </w:t>
            </w: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82971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Life care planner(s)</w:t>
            </w:r>
          </w:p>
          <w:p w14:paraId="6118D0D2" w14:textId="06BF1449" w:rsidR="00A211B2" w:rsidRDefault="0040464B" w:rsidP="00A211B2">
            <w:pPr>
              <w:ind w:left="1080" w:hanging="360"/>
              <w:rPr>
                <w:sz w:val="22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65897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2E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211B2">
              <w:rPr>
                <w:sz w:val="22"/>
                <w:szCs w:val="22"/>
              </w:rPr>
              <w:t xml:space="preserve">  W2 and Tax Returns (5-7 Years)</w:t>
            </w:r>
          </w:p>
          <w:p w14:paraId="61960605" w14:textId="13C34F37" w:rsidR="001B72E1" w:rsidRPr="001B72E1" w:rsidRDefault="0040464B" w:rsidP="00A211B2">
            <w:pPr>
              <w:ind w:left="1080" w:hanging="360"/>
              <w:rPr>
                <w:sz w:val="22"/>
                <w:szCs w:val="22"/>
              </w:rPr>
            </w:pPr>
            <w:sdt>
              <w:sdtPr>
                <w:rPr>
                  <w:rFonts w:ascii="MS Gothic" w:eastAsia="MS Gothic" w:hAnsi="MS Gothic" w:hint="eastAsia"/>
                  <w:sz w:val="22"/>
                  <w:szCs w:val="22"/>
                </w:rPr>
                <w:id w:val="-166331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2E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72E1">
              <w:rPr>
                <w:sz w:val="22"/>
                <w:szCs w:val="22"/>
              </w:rPr>
              <w:t xml:space="preserve">  </w:t>
            </w:r>
            <w:r w:rsidR="001B72E1" w:rsidRPr="001B72E1">
              <w:rPr>
                <w:sz w:val="22"/>
                <w:szCs w:val="22"/>
              </w:rPr>
              <w:t>Referral Sheet</w:t>
            </w:r>
          </w:p>
          <w:p w14:paraId="4D099629" w14:textId="77777777" w:rsidR="00A211B2" w:rsidRDefault="00A211B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14:paraId="73B15185" w14:textId="100FE67A" w:rsidR="00552939" w:rsidRDefault="00971E8E" w:rsidP="001E3BF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INJURED PARTY INFORMATION</w:t>
            </w:r>
          </w:p>
        </w:tc>
      </w:tr>
      <w:tr w:rsidR="00971E8E" w14:paraId="4DF3B48A" w14:textId="77777777" w:rsidTr="00920D5E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FBA27C" w14:textId="6185EC95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Injured Party Name: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2287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5A405B" w14:textId="2C54523A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 of Birth/ Age</w:t>
            </w:r>
            <w:r w:rsidR="002A7759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AD15" w14:textId="5EB76593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B42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</w:t>
            </w:r>
          </w:p>
        </w:tc>
      </w:tr>
      <w:tr w:rsidR="00971E8E" w14:paraId="70C4EFAB" w14:textId="77777777" w:rsidTr="00920D5E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1F7E90D" w14:textId="69D1F08F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45577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73F837D" w14:textId="2BE1B21E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SS #: 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400F1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1E8E" w14:paraId="2C316E40" w14:textId="77777777" w:rsidTr="00920D5E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90EF9EA" w14:textId="5FB931C6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City/State/Zip</w:t>
            </w:r>
            <w:r w:rsidR="002A7759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675CD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D32139C" w14:textId="39E34ACB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 of Injury/Loss</w:t>
            </w:r>
            <w:r w:rsidR="002A7759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73537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1E8E" w14:paraId="0FE76E47" w14:textId="77777777" w:rsidTr="00920D5E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587912A" w14:textId="359DBEF9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Phone #: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8CC41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420A4D8" w14:textId="6153C150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Body Part: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0B407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1E8E" w14:paraId="02FACCA1" w14:textId="77777777" w:rsidTr="00920D5E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C626486" w14:textId="7FB41F49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7412B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24BFC50" w14:textId="652C0552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Occupation: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B8644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1E8E" w14:paraId="618A08E4" w14:textId="77777777" w:rsidTr="00971E8E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83760AB" w14:textId="3C2122A4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AWW: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4863D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A1ED7C3" w14:textId="64D5087B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Comp. Rate: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80239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1E8E" w14:paraId="608C8A64" w14:textId="77777777" w:rsidTr="002A7759">
        <w:trPr>
          <w:trHeight w:val="40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716DEDC9" w14:textId="14BBD4B2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2148300F" w14:textId="152AFC6B" w:rsidR="00971E8E" w:rsidRPr="001E3BF1" w:rsidRDefault="001E3BF1" w:rsidP="001E3BF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E3BF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REQUESTING ATTORNEY: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6968629F" w14:textId="4EB3FFBE" w:rsidR="00971E8E" w:rsidRPr="002A7759" w:rsidRDefault="002A7759" w:rsidP="00971E8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INFORMATION</w:t>
            </w: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649C7049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1E8E" w14:paraId="51D7597A" w14:textId="77777777" w:rsidTr="00971E8E">
        <w:trPr>
          <w:trHeight w:val="40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271EC43" w14:textId="1474D0BF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Firm Name: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1A4F9" w14:textId="050CC873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3A2CE1C" w14:textId="195D93EE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Phone #: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9BFFF" w14:textId="656389B6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1E8E" w14:paraId="5ABF528F" w14:textId="77777777" w:rsidTr="008A4B6B">
        <w:trPr>
          <w:trHeight w:val="40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61F348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Attorney Name: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EC48E" w14:textId="56729DD9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876CA6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Fax #: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0202E" w14:textId="36A6FA3D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1E8E" w14:paraId="2928A267" w14:textId="77777777" w:rsidTr="008A4B6B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CF2D95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4B413" w14:textId="061E5EE9" w:rsidR="002267B2" w:rsidRDefault="002267B2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4D1BFD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7FA4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1E8E" w14:paraId="7590F5AE" w14:textId="77777777" w:rsidTr="008A4B6B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EB0B82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City/State/Zip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535A5" w14:textId="562BB249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87D65A" w14:textId="77777777" w:rsidR="00971E8E" w:rsidRDefault="00971E8E" w:rsidP="00971E8E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REPORT DUE DATE: 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2B9E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1E8E" w14:paraId="644D92C4" w14:textId="77777777" w:rsidTr="002A7759">
        <w:trPr>
          <w:trHeight w:val="549"/>
        </w:trPr>
        <w:tc>
          <w:tcPr>
            <w:tcW w:w="1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552E17A2" w14:textId="77777777" w:rsidR="00971E8E" w:rsidRDefault="00971E8E" w:rsidP="007B425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ATTORNEYS PARALEGAL/CONTACT:</w:t>
            </w:r>
          </w:p>
        </w:tc>
      </w:tr>
      <w:tr w:rsidR="00971E8E" w14:paraId="4FD01C1A" w14:textId="77777777" w:rsidTr="008A4B6B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045F25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Contact Name: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2BE2C" w14:textId="24E715F9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066C83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Phone #:</w:t>
            </w:r>
          </w:p>
          <w:p w14:paraId="107D9EDB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Fax #: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3F30D" w14:textId="3EDAB7F3" w:rsidR="002267B2" w:rsidRDefault="002267B2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1E8E" w14:paraId="170C068B" w14:textId="77777777" w:rsidTr="008A4B6B">
        <w:trPr>
          <w:trHeight w:val="40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D2FE3D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Job Title: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06079" w14:textId="5042BA83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31D49A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5FF33" w14:textId="67CFAB2F" w:rsidR="002267B2" w:rsidRDefault="002267B2" w:rsidP="002267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3557629" w14:textId="77777777" w:rsidR="00731411" w:rsidRDefault="00731411">
      <w:r>
        <w:br w:type="page"/>
      </w:r>
    </w:p>
    <w:tbl>
      <w:tblPr>
        <w:tblW w:w="11784" w:type="dxa"/>
        <w:tblInd w:w="-365" w:type="dxa"/>
        <w:tblLook w:val="04A0" w:firstRow="1" w:lastRow="0" w:firstColumn="1" w:lastColumn="0" w:noHBand="0" w:noVBand="1"/>
      </w:tblPr>
      <w:tblGrid>
        <w:gridCol w:w="2419"/>
        <w:gridCol w:w="3579"/>
        <w:gridCol w:w="1936"/>
        <w:gridCol w:w="3850"/>
      </w:tblGrid>
      <w:tr w:rsidR="00971E8E" w14:paraId="67A710D2" w14:textId="77777777" w:rsidTr="002A7759">
        <w:trPr>
          <w:trHeight w:val="549"/>
        </w:trPr>
        <w:tc>
          <w:tcPr>
            <w:tcW w:w="1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14:paraId="4363D31E" w14:textId="2B799BA9" w:rsidR="00971E8E" w:rsidRDefault="00971E8E" w:rsidP="00971E8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OPPOSING COUNSEL:</w:t>
            </w:r>
          </w:p>
        </w:tc>
      </w:tr>
      <w:tr w:rsidR="00971E8E" w14:paraId="414F19A5" w14:textId="77777777" w:rsidTr="00920D5E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3D29D9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Firm Name: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3057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FA5085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Phone #: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F321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1E8E" w14:paraId="41D5DBC2" w14:textId="77777777" w:rsidTr="00920D5E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97B4EC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Attorney Name: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7D60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4ABC32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Fax #: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885B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1E8E" w14:paraId="5E11E359" w14:textId="77777777" w:rsidTr="00920D5E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45C6D01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9CCD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622B5C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1574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1E8E" w14:paraId="6648E834" w14:textId="77777777" w:rsidTr="00920D5E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F4BAFDC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City/State/Zip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685A8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06245E4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Contact Name: (If Applicable)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FF6B8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1E8E" w14:paraId="425E8C65" w14:textId="77777777" w:rsidTr="002A7759">
        <w:trPr>
          <w:trHeight w:val="341"/>
        </w:trPr>
        <w:tc>
          <w:tcPr>
            <w:tcW w:w="1178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8DB3E2" w:themeFill="text2" w:themeFillTint="66"/>
            <w:noWrap/>
            <w:vAlign w:val="bottom"/>
            <w:hideMark/>
          </w:tcPr>
          <w:p w14:paraId="5648CFF3" w14:textId="77777777" w:rsidR="00971E8E" w:rsidRDefault="00971E8E" w:rsidP="00971E8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DEFENDANTS (MVA/Medical Malpractice – PLEASE LIST IF APPLICABLE)</w:t>
            </w:r>
          </w:p>
        </w:tc>
      </w:tr>
      <w:tr w:rsidR="00971E8E" w14:paraId="7B70B260" w14:textId="77777777" w:rsidTr="001E3BF1">
        <w:trPr>
          <w:trHeight w:val="789"/>
        </w:trPr>
        <w:tc>
          <w:tcPr>
            <w:tcW w:w="1178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403CE6D8" w14:textId="77777777" w:rsidR="00971E8E" w:rsidRDefault="00971E8E" w:rsidP="00971E8E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971E8E" w14:paraId="6E8F8CFB" w14:textId="77777777" w:rsidTr="002A7759">
        <w:trPr>
          <w:trHeight w:val="50"/>
        </w:trPr>
        <w:tc>
          <w:tcPr>
            <w:tcW w:w="1178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8DB3E2" w:themeFill="text2" w:themeFillTint="66"/>
            <w:noWrap/>
            <w:vAlign w:val="bottom"/>
          </w:tcPr>
          <w:p w14:paraId="2D77F8C6" w14:textId="77777777" w:rsidR="00971E8E" w:rsidRDefault="00971E8E" w:rsidP="00971E8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MEDICAL PROVIDER: (IF APPLICABLE)</w:t>
            </w:r>
          </w:p>
        </w:tc>
      </w:tr>
      <w:tr w:rsidR="00971E8E" w14:paraId="1E31C5C0" w14:textId="77777777" w:rsidTr="00920D5E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207D36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Physicians Name: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3631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DBCAC6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Specialty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C0A8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1E8E" w14:paraId="489DBDCA" w14:textId="77777777" w:rsidTr="00920D5E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7C0C9F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Facility Name: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209B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D8A310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Phone: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84F7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1E8E" w14:paraId="572531DE" w14:textId="77777777" w:rsidTr="00920D5E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86C1DA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Address: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AF5F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9FADEC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Fax: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0B7B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1E8E" w14:paraId="53080C19" w14:textId="77777777" w:rsidTr="00920D5E">
        <w:trPr>
          <w:trHeight w:val="549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F6F6BA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City/State/Zip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18AF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C13C69F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7B76" w14:textId="77777777" w:rsidR="00971E8E" w:rsidRDefault="00971E8E" w:rsidP="00971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1E8E" w14:paraId="643B8A98" w14:textId="77777777" w:rsidTr="001E3BF1">
        <w:trPr>
          <w:trHeight w:val="549"/>
        </w:trPr>
        <w:tc>
          <w:tcPr>
            <w:tcW w:w="117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BBFF3C" w14:textId="77777777" w:rsidR="00971E8E" w:rsidRDefault="00971E8E" w:rsidP="00971E8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INSTRUCTIONS AND/OR COMMENTS (FROM REFFERAL SOURCE):</w:t>
            </w:r>
          </w:p>
        </w:tc>
      </w:tr>
      <w:tr w:rsidR="00971E8E" w14:paraId="61454890" w14:textId="77777777" w:rsidTr="001E3BF1">
        <w:trPr>
          <w:trHeight w:val="801"/>
        </w:trPr>
        <w:tc>
          <w:tcPr>
            <w:tcW w:w="117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40D557" w14:textId="77777777" w:rsidR="00971E8E" w:rsidRDefault="00971E8E" w:rsidP="00971E8E">
            <w:pPr>
              <w:spacing w:after="200" w:line="276" w:lineRule="auto"/>
              <w:ind w:left="720"/>
              <w:contextualSpacing/>
              <w:jc w:val="center"/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</w:tc>
      </w:tr>
      <w:tr w:rsidR="00971E8E" w14:paraId="54EE345E" w14:textId="77777777" w:rsidTr="001E3BF1">
        <w:trPr>
          <w:trHeight w:val="80"/>
        </w:trPr>
        <w:tc>
          <w:tcPr>
            <w:tcW w:w="117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FDB3F9" w14:textId="77777777" w:rsidR="00971E8E" w:rsidRDefault="00971E8E" w:rsidP="00971E8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45158D18" w14:textId="77777777" w:rsidR="00FA789B" w:rsidRDefault="00FA789B" w:rsidP="00D341EF">
      <w:pPr>
        <w:rPr>
          <w:sz w:val="22"/>
          <w:szCs w:val="22"/>
        </w:rPr>
      </w:pPr>
    </w:p>
    <w:p w14:paraId="7F622EF7" w14:textId="74B0C10C" w:rsidR="001E3BF1" w:rsidRPr="001E3BF1" w:rsidRDefault="001E3BF1" w:rsidP="001E3BF1">
      <w:pPr>
        <w:rPr>
          <w:rFonts w:ascii="Calibri" w:hAnsi="Calibri" w:cs="Calibri"/>
          <w:sz w:val="22"/>
          <w:szCs w:val="22"/>
        </w:rPr>
      </w:pPr>
    </w:p>
    <w:p w14:paraId="3BEAEB5C" w14:textId="54ECC9E5" w:rsidR="001E3BF1" w:rsidRPr="00397D75" w:rsidRDefault="00397D75" w:rsidP="001E3BF1">
      <w:pPr>
        <w:rPr>
          <w:b/>
          <w:bCs/>
          <w:sz w:val="32"/>
          <w:szCs w:val="32"/>
        </w:rPr>
      </w:pPr>
      <w:r w:rsidRPr="00397D75">
        <w:rPr>
          <w:b/>
          <w:bCs/>
          <w:sz w:val="32"/>
          <w:szCs w:val="32"/>
        </w:rPr>
        <w:t>Please send all referrals and documents to: referrals@pirehab.com</w:t>
      </w:r>
    </w:p>
    <w:p w14:paraId="38C20C2F" w14:textId="075A3A2C" w:rsidR="001E3BF1" w:rsidRPr="001E3BF1" w:rsidRDefault="001E3BF1" w:rsidP="001E3BF1">
      <w:pPr>
        <w:rPr>
          <w:rFonts w:ascii="Calibri" w:hAnsi="Calibri" w:cs="Calibri"/>
          <w:sz w:val="22"/>
          <w:szCs w:val="22"/>
        </w:rPr>
      </w:pPr>
    </w:p>
    <w:p w14:paraId="2B766E52" w14:textId="79730C70" w:rsidR="001E3BF1" w:rsidRPr="001E3BF1" w:rsidRDefault="001E3BF1" w:rsidP="001E3BF1">
      <w:pPr>
        <w:rPr>
          <w:rFonts w:ascii="Calibri" w:hAnsi="Calibri" w:cs="Calibri"/>
          <w:sz w:val="22"/>
          <w:szCs w:val="22"/>
        </w:rPr>
      </w:pPr>
    </w:p>
    <w:p w14:paraId="4DB11DEC" w14:textId="1ED5BCAE" w:rsidR="001E3BF1" w:rsidRPr="001E3BF1" w:rsidRDefault="001E3BF1" w:rsidP="001E3BF1">
      <w:pPr>
        <w:rPr>
          <w:rFonts w:ascii="Calibri" w:hAnsi="Calibri" w:cs="Calibri"/>
          <w:sz w:val="22"/>
          <w:szCs w:val="22"/>
        </w:rPr>
      </w:pPr>
    </w:p>
    <w:p w14:paraId="08B41FCE" w14:textId="0134C4FB" w:rsidR="001E3BF1" w:rsidRPr="001E3BF1" w:rsidRDefault="001E3BF1" w:rsidP="001E3BF1">
      <w:pPr>
        <w:rPr>
          <w:rFonts w:ascii="Calibri" w:hAnsi="Calibri" w:cs="Calibri"/>
          <w:sz w:val="22"/>
          <w:szCs w:val="22"/>
        </w:rPr>
      </w:pPr>
    </w:p>
    <w:p w14:paraId="60758BED" w14:textId="1885EC87" w:rsidR="001E3BF1" w:rsidRPr="001E3BF1" w:rsidRDefault="001E3BF1" w:rsidP="001E3BF1">
      <w:pPr>
        <w:rPr>
          <w:rFonts w:ascii="Calibri" w:hAnsi="Calibri" w:cs="Calibri"/>
          <w:sz w:val="22"/>
          <w:szCs w:val="22"/>
        </w:rPr>
      </w:pPr>
    </w:p>
    <w:p w14:paraId="64CFA56C" w14:textId="0D0A0AC9" w:rsidR="001E3BF1" w:rsidRDefault="001E3BF1" w:rsidP="001E3BF1">
      <w:pPr>
        <w:rPr>
          <w:rFonts w:ascii="Calibri" w:hAnsi="Calibri" w:cs="Calibri"/>
          <w:sz w:val="22"/>
          <w:szCs w:val="22"/>
        </w:rPr>
      </w:pPr>
    </w:p>
    <w:p w14:paraId="554C7FBC" w14:textId="72CD2A68" w:rsidR="001E3BF1" w:rsidRPr="001E3BF1" w:rsidRDefault="001E3BF1" w:rsidP="001E3BF1">
      <w:pPr>
        <w:tabs>
          <w:tab w:val="left" w:pos="390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sectPr w:rsidR="001E3BF1" w:rsidRPr="001E3BF1">
      <w:footerReference w:type="default" r:id="rId8"/>
      <w:headerReference w:type="first" r:id="rId9"/>
      <w:footerReference w:type="first" r:id="rId10"/>
      <w:pgSz w:w="12240" w:h="15840" w:code="1"/>
      <w:pgMar w:top="576" w:right="720" w:bottom="245" w:left="720" w:header="144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B7382" w14:textId="77777777" w:rsidR="00552939" w:rsidRDefault="007B4250">
      <w:r>
        <w:separator/>
      </w:r>
    </w:p>
  </w:endnote>
  <w:endnote w:type="continuationSeparator" w:id="0">
    <w:p w14:paraId="706B1092" w14:textId="77777777" w:rsidR="00552939" w:rsidRDefault="007B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83042" w14:textId="468364FB" w:rsidR="00552939" w:rsidRPr="00486176" w:rsidRDefault="00486176" w:rsidP="00B10D3F">
    <w:pPr>
      <w:pStyle w:val="Footer"/>
      <w:jc w:val="center"/>
    </w:pPr>
    <w:r w:rsidRPr="007570B7">
      <w:rPr>
        <w:noProof/>
      </w:rPr>
      <w:drawing>
        <wp:inline distT="0" distB="0" distL="0" distR="0" wp14:anchorId="39C5CD0C" wp14:editId="7458135B">
          <wp:extent cx="5943600" cy="544830"/>
          <wp:effectExtent l="0" t="0" r="0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AD87B" w14:textId="02FC8C0B" w:rsidR="00552939" w:rsidRPr="00486176" w:rsidRDefault="00486176" w:rsidP="00B10D3F">
    <w:pPr>
      <w:pStyle w:val="Footer"/>
      <w:jc w:val="center"/>
    </w:pPr>
    <w:r w:rsidRPr="007570B7">
      <w:rPr>
        <w:noProof/>
      </w:rPr>
      <w:drawing>
        <wp:inline distT="0" distB="0" distL="0" distR="0" wp14:anchorId="2D9524E0" wp14:editId="4DB48147">
          <wp:extent cx="5943600" cy="544830"/>
          <wp:effectExtent l="0" t="0" r="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3E736" w14:textId="77777777" w:rsidR="00552939" w:rsidRDefault="007B4250">
      <w:r>
        <w:separator/>
      </w:r>
    </w:p>
  </w:footnote>
  <w:footnote w:type="continuationSeparator" w:id="0">
    <w:p w14:paraId="30C24524" w14:textId="77777777" w:rsidR="00552939" w:rsidRDefault="007B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0DE13" w14:textId="77777777" w:rsidR="00552939" w:rsidRDefault="007B4250">
    <w:pPr>
      <w:pStyle w:val="Header"/>
      <w:rPr>
        <w:rFonts w:ascii="Calibri" w:hAnsi="Calibri"/>
        <w:b/>
        <w:color w:val="000000" w:themeColor="text1"/>
        <w:sz w:val="28"/>
        <w:szCs w:val="28"/>
      </w:rPr>
    </w:pPr>
    <w:r>
      <w:rPr>
        <w:noProof/>
      </w:rPr>
      <w:drawing>
        <wp:inline distT="0" distB="0" distL="0" distR="0" wp14:anchorId="167DD637" wp14:editId="748FB3CD">
          <wp:extent cx="2076450" cy="77146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elle\AppData\Local\Temp\PIRSslogan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7714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color w:val="000000"/>
        <w:sz w:val="22"/>
        <w:szCs w:val="22"/>
      </w:rPr>
      <w:t xml:space="preserve">       </w:t>
    </w:r>
    <w:r>
      <w:rPr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b/>
        <w:color w:val="000000" w:themeColor="text1"/>
        <w:sz w:val="28"/>
        <w:szCs w:val="28"/>
      </w:rPr>
      <w:t>MEDICAL/LEGAL REFERRAL FORM</w:t>
    </w:r>
  </w:p>
  <w:p w14:paraId="0CDF586A" w14:textId="03EE0537" w:rsidR="00552939" w:rsidRDefault="007B4250">
    <w:pPr>
      <w:pStyle w:val="NoSpacing"/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    </w:t>
    </w:r>
    <w:r>
      <w:rPr>
        <w:sz w:val="28"/>
        <w:szCs w:val="28"/>
      </w:rPr>
      <w:t xml:space="preserve">          </w:t>
    </w:r>
    <w:r>
      <w:rPr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22ECE"/>
    <w:multiLevelType w:val="hybridMultilevel"/>
    <w:tmpl w:val="8DC2F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10437B"/>
    <w:multiLevelType w:val="multilevel"/>
    <w:tmpl w:val="0954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F11F71"/>
    <w:multiLevelType w:val="hybridMultilevel"/>
    <w:tmpl w:val="213E9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42508"/>
    <w:multiLevelType w:val="hybridMultilevel"/>
    <w:tmpl w:val="220CA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94524"/>
    <w:multiLevelType w:val="hybridMultilevel"/>
    <w:tmpl w:val="E848B8B8"/>
    <w:lvl w:ilvl="0" w:tplc="8CCE37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106646">
    <w:abstractNumId w:val="1"/>
  </w:num>
  <w:num w:numId="2" w16cid:durableId="1266697417">
    <w:abstractNumId w:val="0"/>
  </w:num>
  <w:num w:numId="3" w16cid:durableId="1822768828">
    <w:abstractNumId w:val="2"/>
  </w:num>
  <w:num w:numId="4" w16cid:durableId="733352308">
    <w:abstractNumId w:val="3"/>
  </w:num>
  <w:num w:numId="5" w16cid:durableId="2103211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939"/>
    <w:rsid w:val="001707E0"/>
    <w:rsid w:val="001B72E1"/>
    <w:rsid w:val="001E3BF1"/>
    <w:rsid w:val="002267B2"/>
    <w:rsid w:val="002A7759"/>
    <w:rsid w:val="00397D75"/>
    <w:rsid w:val="003F4234"/>
    <w:rsid w:val="0040464B"/>
    <w:rsid w:val="00473033"/>
    <w:rsid w:val="00486176"/>
    <w:rsid w:val="00552939"/>
    <w:rsid w:val="005B0F37"/>
    <w:rsid w:val="007206F3"/>
    <w:rsid w:val="00731411"/>
    <w:rsid w:val="007B4250"/>
    <w:rsid w:val="008A4B6B"/>
    <w:rsid w:val="008B11DF"/>
    <w:rsid w:val="00920D5E"/>
    <w:rsid w:val="00971E8E"/>
    <w:rsid w:val="00A211B2"/>
    <w:rsid w:val="00B10D3F"/>
    <w:rsid w:val="00BB553F"/>
    <w:rsid w:val="00D341EF"/>
    <w:rsid w:val="00E40857"/>
    <w:rsid w:val="00F51788"/>
    <w:rsid w:val="00FA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1C6DAE66"/>
  <w15:docId w15:val="{0D780B35-E75D-4EF0-A671-12A6D883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color w:val="666666"/>
      <w:kern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olor w:val="666666"/>
      <w:kern w:val="36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b/>
      <w:bCs/>
      <w:strike w:val="0"/>
      <w:dstrike w:val="0"/>
      <w:color w:val="336699"/>
      <w:sz w:val="18"/>
      <w:szCs w:val="18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NoSpacing">
    <w:name w:val="No Spacing"/>
    <w:uiPriority w:val="1"/>
    <w:qFormat/>
    <w:rPr>
      <w:sz w:val="24"/>
      <w:szCs w:val="24"/>
    </w:rPr>
  </w:style>
  <w:style w:type="paragraph" w:styleId="E-mailSignature">
    <w:name w:val="E-mail Signature"/>
    <w:basedOn w:val="Normal"/>
    <w:link w:val="E-mailSignatureChar"/>
    <w:uiPriority w:val="99"/>
    <w:unhideWhenUsed/>
  </w:style>
  <w:style w:type="character" w:customStyle="1" w:styleId="E-mailSignatureChar">
    <w:name w:val="E-mail Signature Char"/>
    <w:basedOn w:val="DefaultParagraphFont"/>
    <w:link w:val="E-mailSignature"/>
    <w:uiPriority w:val="9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pPr>
      <w:widowControl w:val="0"/>
      <w:autoSpaceDE w:val="0"/>
      <w:autoSpaceDN w:val="0"/>
      <w:adjustRightInd w:val="0"/>
      <w:spacing w:line="288" w:lineRule="auto"/>
    </w:pPr>
    <w:rPr>
      <w:rFonts w:ascii="Times-Roman" w:eastAsia="MS Mincho" w:hAnsi="Times-Roman" w:cs="Times-Roman"/>
      <w:color w:val="00000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70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4087">
          <w:marLeft w:val="300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000000"/>
                    <w:right w:val="none" w:sz="0" w:space="0" w:color="auto"/>
                  </w:divBdr>
                  <w:divsChild>
                    <w:div w:id="160040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67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702058">
                                  <w:marLeft w:val="300"/>
                                  <w:marRight w:val="30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16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065603">
                                              <w:marLeft w:val="24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3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chelle\Application%20Data\Microsoft\Templates\PIRS%20letterhead%2020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A10FC-556A-4B70-94E3-DBB4A0358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PIRS letterhead 2007</Template>
  <TotalTime>1</TotalTime>
  <Pages>3</Pages>
  <Words>524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Date___________________________</vt:lpstr>
    </vt:vector>
  </TitlesOfParts>
  <Company>Hewlett-Packard Company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Date___________________________</dc:title>
  <dc:creator>Kira</dc:creator>
  <cp:lastModifiedBy>Bobbiejo  Bingenheimer</cp:lastModifiedBy>
  <cp:revision>2</cp:revision>
  <cp:lastPrinted>2021-06-16T17:06:00Z</cp:lastPrinted>
  <dcterms:created xsi:type="dcterms:W3CDTF">2023-01-26T17:56:00Z</dcterms:created>
  <dcterms:modified xsi:type="dcterms:W3CDTF">2023-01-26T17:56:00Z</dcterms:modified>
</cp:coreProperties>
</file>