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478" w:type="dxa"/>
        <w:tblInd w:w="-360" w:type="dxa"/>
        <w:tblLook w:val="04A0" w:firstRow="1" w:lastRow="0" w:firstColumn="1" w:lastColumn="0" w:noHBand="0" w:noVBand="1"/>
      </w:tblPr>
      <w:tblGrid>
        <w:gridCol w:w="2360"/>
        <w:gridCol w:w="3490"/>
        <w:gridCol w:w="1890"/>
        <w:gridCol w:w="3472"/>
        <w:gridCol w:w="266"/>
      </w:tblGrid>
      <w:tr w:rsidR="00C1143B" w:rsidRPr="00B63D47" w14:paraId="463D41FE" w14:textId="77777777" w:rsidTr="00504D47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4F1F7E" w14:textId="77777777" w:rsidR="00C1143B" w:rsidRPr="00B63D47" w:rsidRDefault="00C1143B" w:rsidP="00B63D47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88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81253" w14:textId="77777777" w:rsidR="00C1143B" w:rsidRPr="00B63D47" w:rsidRDefault="00C1143B" w:rsidP="00B63D47">
            <w:pPr>
              <w:pStyle w:val="NoSpacing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639CB3" w14:textId="77777777" w:rsidR="00C1143B" w:rsidRPr="00B63D47" w:rsidRDefault="00C1143B" w:rsidP="00B63D47">
            <w:pPr>
              <w:pStyle w:val="NoSpacing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143B" w:rsidRPr="00B63D47" w14:paraId="6EB07B67" w14:textId="77777777" w:rsidTr="0044541D">
        <w:trPr>
          <w:trHeight w:val="638"/>
        </w:trPr>
        <w:tc>
          <w:tcPr>
            <w:tcW w:w="11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3AF2BF5A" w14:textId="77777777" w:rsidR="00C05F25" w:rsidRDefault="00C05F25" w:rsidP="00B63D47">
            <w:pPr>
              <w:pStyle w:val="NoSpacing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  <w:p w14:paraId="4B605E80" w14:textId="4E4B546D" w:rsidR="00341454" w:rsidRDefault="00341454" w:rsidP="00B63D47">
            <w:pPr>
              <w:pStyle w:val="NoSpacing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IME REFERRAL</w:t>
            </w:r>
            <w:r w:rsidR="00452BEF">
              <w:rPr>
                <w:b/>
                <w:bCs/>
                <w:sz w:val="20"/>
                <w:szCs w:val="20"/>
                <w:u w:val="single"/>
              </w:rPr>
              <w:t xml:space="preserve"> SHEET</w:t>
            </w:r>
          </w:p>
          <w:p w14:paraId="42558BFA" w14:textId="0FF88058" w:rsidR="00C1143B" w:rsidRPr="00B63D47" w:rsidRDefault="00C1143B" w:rsidP="00B63D47">
            <w:pPr>
              <w:pStyle w:val="NoSpacing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63D47">
              <w:rPr>
                <w:b/>
                <w:bCs/>
                <w:sz w:val="20"/>
                <w:szCs w:val="20"/>
                <w:u w:val="single"/>
              </w:rPr>
              <w:t>CLAIMANT INFORMATION</w:t>
            </w:r>
          </w:p>
          <w:p w14:paraId="518256F4" w14:textId="77777777" w:rsidR="0044541D" w:rsidRPr="00B63D47" w:rsidRDefault="0044541D" w:rsidP="00B63D47">
            <w:pPr>
              <w:pStyle w:val="NoSpacing"/>
              <w:jc w:val="center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  <w:p w14:paraId="2CB80CE6" w14:textId="0BB538ED" w:rsidR="00C1143B" w:rsidRPr="00B63D47" w:rsidRDefault="00C1143B" w:rsidP="00B63D47">
            <w:pPr>
              <w:pStyle w:val="NoSpacing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143B" w:rsidRPr="00B63D47" w14:paraId="4923F06F" w14:textId="77777777" w:rsidTr="00504D47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7B011A" w14:textId="5ECC1804" w:rsidR="00C1143B" w:rsidRPr="008D6F9C" w:rsidRDefault="00B77BD3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>N</w:t>
            </w:r>
            <w:r w:rsidR="00C1143B" w:rsidRPr="008D6F9C">
              <w:rPr>
                <w:color w:val="000000"/>
                <w:sz w:val="22"/>
                <w:szCs w:val="22"/>
              </w:rPr>
              <w:t>ame: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5FE77" w14:textId="1ACAA775" w:rsidR="00C1143B" w:rsidRPr="0058279C" w:rsidRDefault="00C1143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5FE1AA" w14:textId="77777777" w:rsidR="00C1143B" w:rsidRPr="008D6F9C" w:rsidRDefault="00C1143B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>Claim #: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106B5" w14:textId="25B3CCEB" w:rsidR="00C1143B" w:rsidRPr="0058279C" w:rsidRDefault="00C1143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C1143B" w:rsidRPr="00B63D47" w14:paraId="0ED2CBC5" w14:textId="77777777" w:rsidTr="00504D47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CBBBD4" w14:textId="1B20E24D" w:rsidR="00C1143B" w:rsidRPr="008D6F9C" w:rsidRDefault="00C1143B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>Address: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15DE6" w14:textId="7FA55C00" w:rsidR="00C1143B" w:rsidRPr="0058279C" w:rsidRDefault="00C1143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AC2F01" w14:textId="6A51AC3B" w:rsidR="00C1143B" w:rsidRPr="009605FB" w:rsidRDefault="00C1143B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 w:rsidRPr="009605FB">
              <w:rPr>
                <w:color w:val="000000"/>
                <w:sz w:val="22"/>
                <w:szCs w:val="22"/>
              </w:rPr>
              <w:t>PIRS Referral #:</w:t>
            </w:r>
            <w:r w:rsidR="00E62882" w:rsidRPr="009605FB">
              <w:rPr>
                <w:color w:val="000000"/>
                <w:sz w:val="22"/>
                <w:szCs w:val="22"/>
              </w:rPr>
              <w:t xml:space="preserve"> </w:t>
            </w:r>
            <w:r w:rsidR="00E62882" w:rsidRPr="009605FB">
              <w:rPr>
                <w:i/>
                <w:iCs/>
                <w:color w:val="000000"/>
                <w:sz w:val="20"/>
                <w:szCs w:val="20"/>
              </w:rPr>
              <w:t>(office use only)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3F9CE" w14:textId="7DC9111C" w:rsidR="00C1143B" w:rsidRPr="0058279C" w:rsidRDefault="00C1143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C1143B" w:rsidRPr="00B63D47" w14:paraId="31B4D48E" w14:textId="77777777" w:rsidTr="00504D47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E006E1" w14:textId="2C7B8EC5" w:rsidR="00C1143B" w:rsidRPr="008D6F9C" w:rsidRDefault="00C1143B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>City/State/Zip: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4B60F" w14:textId="25A252CA" w:rsidR="00C1143B" w:rsidRPr="0058279C" w:rsidRDefault="00C1143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7952DD" w14:textId="77777777" w:rsidR="00C1143B" w:rsidRPr="009605FB" w:rsidRDefault="00C1143B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 w:rsidRPr="009605FB">
              <w:rPr>
                <w:color w:val="000000"/>
                <w:sz w:val="22"/>
                <w:szCs w:val="22"/>
              </w:rPr>
              <w:t>Referral Date: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B40A" w14:textId="5F4ECD59" w:rsidR="00C1143B" w:rsidRPr="0058279C" w:rsidRDefault="00C1143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9605FB" w:rsidRPr="00B63D47" w14:paraId="06ACC14C" w14:textId="77777777" w:rsidTr="008524BF">
        <w:trPr>
          <w:trHeight w:val="593"/>
        </w:trPr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F5DAD5" w14:textId="47B32203" w:rsidR="008524BF" w:rsidRDefault="009605FB" w:rsidP="009605FB">
            <w:pPr>
              <w:pStyle w:val="NoSpacing"/>
              <w:rPr>
                <w:color w:val="000000"/>
                <w:sz w:val="22"/>
                <w:szCs w:val="22"/>
              </w:rPr>
            </w:pPr>
            <w:bookmarkStart w:id="0" w:name="_Hlk43902839"/>
            <w:r w:rsidRPr="008D6F9C">
              <w:rPr>
                <w:color w:val="000000"/>
                <w:sz w:val="22"/>
                <w:szCs w:val="22"/>
              </w:rPr>
              <w:t>Home Phone #:</w:t>
            </w:r>
            <w:r w:rsidR="00162C95">
              <w:rPr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63598E9" wp14:editId="30E476ED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79375</wp:posOffset>
                      </wp:positionV>
                      <wp:extent cx="1495425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95425" cy="0"/>
                              </a:xfrm>
                              <a:prstGeom prst="lin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31C958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65pt,6.25pt" to="113.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" stroked="f"/>
                  </w:pict>
                </mc:Fallback>
              </mc:AlternateContent>
            </w:r>
          </w:p>
          <w:p w14:paraId="51B3AE24" w14:textId="00762B5F" w:rsidR="008524BF" w:rsidRDefault="008524BF" w:rsidP="009605FB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>Cell Phone #:</w:t>
            </w:r>
          </w:p>
          <w:p w14:paraId="506A8519" w14:textId="77777777" w:rsidR="00DE3E76" w:rsidRDefault="00DE3E76" w:rsidP="009605FB">
            <w:pPr>
              <w:pStyle w:val="NoSpacing"/>
              <w:rPr>
                <w:color w:val="000000"/>
                <w:sz w:val="22"/>
                <w:szCs w:val="22"/>
              </w:rPr>
            </w:pPr>
          </w:p>
          <w:p w14:paraId="71567B73" w14:textId="3D0EEBBB" w:rsidR="00DE3E76" w:rsidRPr="00DE3E76" w:rsidRDefault="00DE3E76" w:rsidP="009605FB">
            <w:pPr>
              <w:pStyle w:val="NoSpacing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Pr="00DE3E76">
              <w:rPr>
                <w:i/>
                <w:iCs/>
                <w:color w:val="000000"/>
                <w:sz w:val="22"/>
                <w:szCs w:val="22"/>
              </w:rPr>
              <w:t>(</w:t>
            </w:r>
            <w:proofErr w:type="gramStart"/>
            <w:r w:rsidRPr="00DE3E76">
              <w:rPr>
                <w:i/>
                <w:iCs/>
                <w:color w:val="000000"/>
                <w:sz w:val="22"/>
                <w:szCs w:val="22"/>
              </w:rPr>
              <w:t>please</w:t>
            </w:r>
            <w:proofErr w:type="gramEnd"/>
            <w:r w:rsidRPr="00DE3E76">
              <w:rPr>
                <w:i/>
                <w:iCs/>
                <w:color w:val="000000"/>
                <w:sz w:val="22"/>
                <w:szCs w:val="22"/>
              </w:rPr>
              <w:t xml:space="preserve"> indicate)</w:t>
            </w:r>
          </w:p>
        </w:tc>
        <w:tc>
          <w:tcPr>
            <w:tcW w:w="3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ACEBC" w14:textId="1A8C611C" w:rsidR="009605FB" w:rsidRPr="0058279C" w:rsidRDefault="009605F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547235" w14:textId="104CDDCF" w:rsidR="009605FB" w:rsidRDefault="009605FB" w:rsidP="00B63D47">
            <w:pPr>
              <w:pStyle w:val="NoSpacing"/>
              <w:rPr>
                <w:i/>
                <w:iCs/>
                <w:color w:val="000000"/>
                <w:sz w:val="22"/>
                <w:szCs w:val="22"/>
              </w:rPr>
            </w:pPr>
            <w:r w:rsidRPr="000E171A">
              <w:rPr>
                <w:i/>
                <w:iCs/>
                <w:color w:val="000000"/>
                <w:sz w:val="22"/>
                <w:szCs w:val="22"/>
              </w:rPr>
              <w:t>Maryland Only:</w:t>
            </w:r>
          </w:p>
          <w:p w14:paraId="6FE5F5C2" w14:textId="77777777" w:rsidR="00162C95" w:rsidRDefault="00162C95" w:rsidP="00B63D47">
            <w:pPr>
              <w:pStyle w:val="NoSpacing"/>
              <w:rPr>
                <w:i/>
                <w:iCs/>
                <w:color w:val="000000"/>
                <w:sz w:val="22"/>
                <w:szCs w:val="22"/>
              </w:rPr>
            </w:pPr>
          </w:p>
          <w:p w14:paraId="32BEE291" w14:textId="42CA61F4" w:rsidR="008524BF" w:rsidRPr="000E171A" w:rsidRDefault="008524BF" w:rsidP="00B63D47">
            <w:pPr>
              <w:pStyle w:val="NoSpacing"/>
              <w:rPr>
                <w:i/>
                <w:iCs/>
                <w:color w:val="000000"/>
                <w:sz w:val="22"/>
                <w:szCs w:val="22"/>
              </w:rPr>
            </w:pPr>
            <w:r w:rsidRPr="009605FB">
              <w:rPr>
                <w:color w:val="000000"/>
                <w:sz w:val="22"/>
                <w:szCs w:val="22"/>
              </w:rPr>
              <w:t>WCC Bureau Claim #</w:t>
            </w:r>
            <w:r>
              <w:rPr>
                <w:color w:val="000000"/>
                <w:sz w:val="22"/>
                <w:szCs w:val="22"/>
              </w:rPr>
              <w:t>:</w:t>
            </w:r>
          </w:p>
          <w:p w14:paraId="68001F26" w14:textId="05D35790" w:rsidR="009605FB" w:rsidRPr="009605FB" w:rsidRDefault="009605FB" w:rsidP="00B63D4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3DEF0" w14:textId="0505EAB9" w:rsidR="009605FB" w:rsidRDefault="00E867B7" w:rsidP="009605FB">
            <w:pPr>
              <w:pStyle w:val="NoSpacing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Is claim filed with</w:t>
            </w:r>
            <w:r w:rsidR="009605FB" w:rsidRPr="009605FB">
              <w:rPr>
                <w:color w:val="000000"/>
                <w:sz w:val="20"/>
                <w:szCs w:val="20"/>
              </w:rPr>
              <w:t xml:space="preserve"> WCC? Yes </w:t>
            </w:r>
            <w:sdt>
              <w:sdtPr>
                <w:rPr>
                  <w:color w:val="000000"/>
                  <w:sz w:val="20"/>
                  <w:szCs w:val="20"/>
                </w:rPr>
                <w:id w:val="-1939745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5FB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9605FB" w:rsidRPr="009605FB">
              <w:rPr>
                <w:color w:val="000000"/>
                <w:sz w:val="20"/>
                <w:szCs w:val="20"/>
              </w:rPr>
              <w:t xml:space="preserve"> NO </w:t>
            </w:r>
            <w:sdt>
              <w:sdtPr>
                <w:rPr>
                  <w:color w:val="000000"/>
                  <w:sz w:val="20"/>
                  <w:szCs w:val="20"/>
                </w:rPr>
                <w:id w:val="-361210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5FB" w:rsidRPr="009605F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23CE777B" w14:textId="4F0A7D5E" w:rsidR="008524BF" w:rsidRDefault="00162C95" w:rsidP="009605FB">
            <w:pPr>
              <w:pStyle w:val="NoSpacing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C4D9A0A" wp14:editId="74207B77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83820</wp:posOffset>
                      </wp:positionV>
                      <wp:extent cx="2352675" cy="0"/>
                      <wp:effectExtent l="0" t="0" r="0" b="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526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4080F5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pt,6.6pt" to="180.0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" strokecolor="black [3040]"/>
                  </w:pict>
                </mc:Fallback>
              </mc:AlternateContent>
            </w:r>
          </w:p>
          <w:p w14:paraId="5B347657" w14:textId="2EFC657F" w:rsidR="008524BF" w:rsidRPr="009605FB" w:rsidRDefault="008524BF" w:rsidP="009605FB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</w:tr>
      <w:tr w:rsidR="009605FB" w:rsidRPr="00B63D47" w14:paraId="55AF500F" w14:textId="77777777" w:rsidTr="00831000">
        <w:trPr>
          <w:trHeight w:val="431"/>
        </w:trPr>
        <w:tc>
          <w:tcPr>
            <w:tcW w:w="2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8C015AC" w14:textId="77777777" w:rsidR="009605FB" w:rsidRPr="008D6F9C" w:rsidRDefault="009605FB" w:rsidP="009605FB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3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C46CB" w14:textId="77777777" w:rsidR="009605FB" w:rsidRPr="0058279C" w:rsidRDefault="009605F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5899D60B" w14:textId="272525BF" w:rsidR="009605FB" w:rsidRPr="00DD0237" w:rsidRDefault="008524BF" w:rsidP="00B63D47">
            <w:pPr>
              <w:pStyle w:val="NoSpacing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Case Manager:</w:t>
            </w:r>
            <w:r w:rsidR="00DD0237">
              <w:rPr>
                <w:i/>
                <w:iCs/>
                <w:color w:val="000000"/>
                <w:sz w:val="22"/>
                <w:szCs w:val="22"/>
              </w:rPr>
              <w:t xml:space="preserve"> (office use only)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4B562" w14:textId="2F8D3E3F" w:rsidR="009605FB" w:rsidRPr="009605FB" w:rsidRDefault="009605FB" w:rsidP="00B63D4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bookmarkEnd w:id="0"/>
      <w:tr w:rsidR="00C1143B" w:rsidRPr="00B63D47" w14:paraId="303861D5" w14:textId="77777777" w:rsidTr="0044541D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4B201C" w14:textId="37C8FC3D" w:rsidR="00C1143B" w:rsidRPr="008D6F9C" w:rsidRDefault="00DD0237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Emergency Contact: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8174" w14:textId="50DC9967" w:rsidR="00C1143B" w:rsidRPr="0058279C" w:rsidRDefault="00C1143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420A38" w14:textId="77777777" w:rsidR="00C1143B" w:rsidRPr="009605FB" w:rsidRDefault="00C1143B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 w:rsidRPr="009605FB">
              <w:rPr>
                <w:color w:val="000000"/>
                <w:sz w:val="22"/>
                <w:szCs w:val="22"/>
              </w:rPr>
              <w:t>Jurisdiction: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EEBCD" w14:textId="54902C0E" w:rsidR="00C1143B" w:rsidRPr="009605FB" w:rsidRDefault="00C1143B" w:rsidP="00AB56A5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</w:tr>
      <w:tr w:rsidR="00C1143B" w:rsidRPr="00B63D47" w14:paraId="47829718" w14:textId="77777777" w:rsidTr="0044541D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0DE3F2" w14:textId="77777777" w:rsidR="00C1143B" w:rsidRPr="008D6F9C" w:rsidRDefault="00C1143B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EA443" w14:textId="73CA8D5C" w:rsidR="00C1143B" w:rsidRPr="0058279C" w:rsidRDefault="00C1143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5F20872A" w14:textId="6B38AEC6" w:rsidR="00C1143B" w:rsidRPr="008D6F9C" w:rsidRDefault="00B77BD3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>Type of File: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E3497" w14:textId="08D8D8EE" w:rsidR="00C1143B" w:rsidRPr="00B63D47" w:rsidRDefault="00D204C4" w:rsidP="00B63D47">
            <w:pPr>
              <w:pStyle w:val="NoSpacing"/>
              <w:rPr>
                <w:color w:val="000000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477027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B77BD3" w:rsidRPr="00B63D47">
              <w:rPr>
                <w:color w:val="000000"/>
                <w:sz w:val="20"/>
                <w:szCs w:val="20"/>
              </w:rPr>
              <w:t xml:space="preserve"> VOC     </w:t>
            </w:r>
            <w:sdt>
              <w:sdtPr>
                <w:rPr>
                  <w:color w:val="000000"/>
                  <w:sz w:val="20"/>
                  <w:szCs w:val="20"/>
                </w:rPr>
                <w:id w:val="1107240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BD3" w:rsidRPr="00B63D47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B77BD3" w:rsidRPr="00B63D47">
              <w:rPr>
                <w:color w:val="000000"/>
                <w:sz w:val="20"/>
                <w:szCs w:val="20"/>
              </w:rPr>
              <w:t xml:space="preserve"> MED    </w:t>
            </w:r>
            <w:sdt>
              <w:sdtPr>
                <w:rPr>
                  <w:color w:val="000000"/>
                  <w:sz w:val="20"/>
                  <w:szCs w:val="20"/>
                </w:rPr>
                <w:id w:val="-9610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BD3" w:rsidRPr="00B63D47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B77BD3" w:rsidRPr="00B63D47">
              <w:rPr>
                <w:color w:val="000000"/>
                <w:sz w:val="20"/>
                <w:szCs w:val="20"/>
              </w:rPr>
              <w:t xml:space="preserve"> WC   </w:t>
            </w:r>
            <w:sdt>
              <w:sdtPr>
                <w:rPr>
                  <w:color w:val="000000"/>
                  <w:sz w:val="20"/>
                  <w:szCs w:val="20"/>
                </w:rPr>
                <w:id w:val="-1114591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BD3" w:rsidRPr="00B63D47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B77BD3" w:rsidRPr="00B63D47">
              <w:rPr>
                <w:color w:val="000000"/>
                <w:sz w:val="20"/>
                <w:szCs w:val="20"/>
              </w:rPr>
              <w:t xml:space="preserve"> CAT</w:t>
            </w:r>
          </w:p>
        </w:tc>
      </w:tr>
      <w:tr w:rsidR="00C1143B" w:rsidRPr="00B63D47" w14:paraId="0858C888" w14:textId="77777777" w:rsidTr="0044541D">
        <w:trPr>
          <w:trHeight w:val="368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EB3FFE" w14:textId="77777777" w:rsidR="00C1143B" w:rsidRPr="008D6F9C" w:rsidRDefault="00C1143B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>SS #: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2F008" w14:textId="7333F345" w:rsidR="00C1143B" w:rsidRPr="0058279C" w:rsidRDefault="00C1143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6BF2704" w14:textId="4B39C075" w:rsidR="00C1143B" w:rsidRPr="008D6F9C" w:rsidRDefault="00C1143B" w:rsidP="00B63D4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37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8A290" w14:textId="1F5A8927" w:rsidR="00C1143B" w:rsidRPr="00B63D47" w:rsidRDefault="00D204C4" w:rsidP="00B63D47">
            <w:pPr>
              <w:pStyle w:val="NoSpacing"/>
              <w:rPr>
                <w:color w:val="000000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75754366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☒</w:t>
                </w:r>
              </w:sdtContent>
            </w:sdt>
            <w:r w:rsidR="00B77BD3" w:rsidRPr="00B63D47">
              <w:rPr>
                <w:color w:val="000000"/>
                <w:sz w:val="20"/>
                <w:szCs w:val="20"/>
              </w:rPr>
              <w:t xml:space="preserve"> </w:t>
            </w:r>
            <w:r w:rsidR="00341454">
              <w:rPr>
                <w:color w:val="000000"/>
                <w:sz w:val="20"/>
                <w:szCs w:val="20"/>
              </w:rPr>
              <w:t>IME</w:t>
            </w:r>
            <w:r w:rsidR="00B77BD3" w:rsidRPr="00B63D47">
              <w:rPr>
                <w:color w:val="000000"/>
                <w:sz w:val="20"/>
                <w:szCs w:val="20"/>
              </w:rPr>
              <w:t xml:space="preserve">   </w:t>
            </w:r>
            <w:sdt>
              <w:sdtPr>
                <w:rPr>
                  <w:color w:val="000000"/>
                  <w:sz w:val="20"/>
                  <w:szCs w:val="20"/>
                </w:rPr>
                <w:id w:val="1482046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BD3" w:rsidRPr="00B63D47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B77BD3" w:rsidRPr="00B63D47">
              <w:rPr>
                <w:color w:val="000000"/>
                <w:sz w:val="20"/>
                <w:szCs w:val="20"/>
              </w:rPr>
              <w:t xml:space="preserve"> TASK    </w:t>
            </w:r>
            <w:sdt>
              <w:sdtPr>
                <w:rPr>
                  <w:color w:val="000000"/>
                  <w:sz w:val="20"/>
                  <w:szCs w:val="20"/>
                </w:rPr>
                <w:id w:val="1544479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BD3" w:rsidRPr="00B63D47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B77BD3" w:rsidRPr="00B63D47">
              <w:rPr>
                <w:color w:val="000000"/>
                <w:sz w:val="20"/>
                <w:szCs w:val="20"/>
              </w:rPr>
              <w:t xml:space="preserve"> </w:t>
            </w:r>
            <w:r w:rsidR="00703B67">
              <w:rPr>
                <w:color w:val="000000"/>
                <w:sz w:val="20"/>
                <w:szCs w:val="20"/>
              </w:rPr>
              <w:t>FCM</w:t>
            </w:r>
          </w:p>
        </w:tc>
      </w:tr>
      <w:tr w:rsidR="00B77BD3" w:rsidRPr="00B63D47" w14:paraId="790D83CF" w14:textId="77777777" w:rsidTr="00B77BD3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11C69F" w14:textId="77777777" w:rsidR="00B77BD3" w:rsidRPr="008D6F9C" w:rsidRDefault="00B77BD3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>Date of Birth: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AAF6" w14:textId="591F4050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B947A1A" w14:textId="60003288" w:rsidR="00B77BD3" w:rsidRPr="008D6F9C" w:rsidRDefault="00B77BD3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>Date of Injury: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D3660" w14:textId="1EF31541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B77BD3" w:rsidRPr="00B63D47" w14:paraId="71AEBBDD" w14:textId="77777777" w:rsidTr="00504D47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2276B97E" w14:textId="3988BCA2" w:rsidR="00B77BD3" w:rsidRPr="008D6F9C" w:rsidRDefault="00B77BD3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>Occupation: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6DAE2" w14:textId="77777777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4F7EE36" w14:textId="3236BA23" w:rsidR="00B77BD3" w:rsidRPr="008D6F9C" w:rsidRDefault="00B77BD3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>Body Part (Dx):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A6CDB" w14:textId="77777777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B77BD3" w:rsidRPr="00B63D47" w14:paraId="655CDCBA" w14:textId="77777777" w:rsidTr="00504D47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C7F4933" w14:textId="286CE600" w:rsidR="00B77BD3" w:rsidRPr="008D6F9C" w:rsidRDefault="00B77BD3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>AWW: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7E001" w14:textId="77777777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6C93BDD" w14:textId="1E328085" w:rsidR="00B77BD3" w:rsidRPr="008D6F9C" w:rsidRDefault="00B77BD3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>Comp. Rate: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A5B49" w14:textId="77777777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B77BD3" w:rsidRPr="00B63D47" w14:paraId="4F4F3C60" w14:textId="77777777" w:rsidTr="0044541D">
        <w:trPr>
          <w:trHeight w:val="683"/>
        </w:trPr>
        <w:tc>
          <w:tcPr>
            <w:tcW w:w="11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21273B1C" w14:textId="77777777" w:rsidR="00B77BD3" w:rsidRPr="00B63D47" w:rsidRDefault="00B77BD3" w:rsidP="00B63D47">
            <w:pPr>
              <w:pStyle w:val="NoSpacing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  <w:p w14:paraId="0029ACBD" w14:textId="0B9B234B" w:rsidR="0044541D" w:rsidRPr="00B63D47" w:rsidRDefault="00B77BD3" w:rsidP="00B63D47">
            <w:pPr>
              <w:pStyle w:val="NoSpacing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63D47">
              <w:rPr>
                <w:b/>
                <w:bCs/>
                <w:sz w:val="20"/>
                <w:szCs w:val="20"/>
                <w:u w:val="single"/>
              </w:rPr>
              <w:t xml:space="preserve">INSURANCE </w:t>
            </w:r>
            <w:r w:rsidR="0044541D" w:rsidRPr="00B63D47">
              <w:rPr>
                <w:b/>
                <w:bCs/>
                <w:sz w:val="20"/>
                <w:szCs w:val="20"/>
                <w:u w:val="single"/>
              </w:rPr>
              <w:t>COMPANY INFORMATION</w:t>
            </w:r>
          </w:p>
          <w:p w14:paraId="59A59D61" w14:textId="77777777" w:rsidR="0044541D" w:rsidRPr="00B63D47" w:rsidRDefault="0044541D" w:rsidP="00B63D47">
            <w:pPr>
              <w:pStyle w:val="NoSpacing"/>
              <w:jc w:val="center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  <w:p w14:paraId="4EA95AB3" w14:textId="7AC55A64" w:rsidR="0044541D" w:rsidRPr="00B63D47" w:rsidRDefault="0044541D" w:rsidP="00B63D47">
            <w:pPr>
              <w:pStyle w:val="NoSpacing"/>
              <w:jc w:val="center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B77BD3" w:rsidRPr="00B63D47" w14:paraId="621B4F9F" w14:textId="77777777" w:rsidTr="009A013F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CC1A2C" w14:textId="19AACFC2" w:rsidR="00B77BD3" w:rsidRPr="008D6F9C" w:rsidRDefault="00B77BD3" w:rsidP="00893AD0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>Insurance Company: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4E806" w14:textId="67FBBEC7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15E015" w14:textId="2B27A0DC" w:rsidR="00B77BD3" w:rsidRPr="008D6F9C" w:rsidRDefault="0044541D" w:rsidP="008D6F9C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>Adjuster</w:t>
            </w:r>
            <w:r w:rsidR="00B63D47" w:rsidRPr="008D6F9C">
              <w:rPr>
                <w:color w:val="000000"/>
                <w:sz w:val="22"/>
                <w:szCs w:val="22"/>
              </w:rPr>
              <w:t xml:space="preserve"> Name</w:t>
            </w:r>
            <w:r w:rsidR="00B77BD3" w:rsidRPr="008D6F9C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25E6B" w14:textId="39E5F9A7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9605FB" w:rsidRPr="00B63D47" w14:paraId="00F97DE1" w14:textId="77777777" w:rsidTr="009A013F">
        <w:trPr>
          <w:trHeight w:val="345"/>
        </w:trPr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CA761B" w14:textId="29C585CD" w:rsidR="009605FB" w:rsidRPr="008D6F9C" w:rsidRDefault="004A6425" w:rsidP="009605FB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Billing </w:t>
            </w:r>
            <w:r w:rsidR="009605FB" w:rsidRPr="008D6F9C">
              <w:rPr>
                <w:color w:val="000000"/>
                <w:sz w:val="22"/>
                <w:szCs w:val="22"/>
              </w:rPr>
              <w:t>Address:</w:t>
            </w:r>
          </w:p>
        </w:tc>
        <w:tc>
          <w:tcPr>
            <w:tcW w:w="3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1C081" w14:textId="3FD2D8B8" w:rsidR="009605FB" w:rsidRPr="0058279C" w:rsidRDefault="009605F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41F715" w14:textId="4DF3B94F" w:rsidR="009605FB" w:rsidRPr="008D6F9C" w:rsidRDefault="004A6425" w:rsidP="008D6F9C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Adjusters Address: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558CC" w14:textId="09B5D87C" w:rsidR="009605FB" w:rsidRPr="0058279C" w:rsidRDefault="009605F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9605FB" w:rsidRPr="00B63D47" w14:paraId="25D8359B" w14:textId="77777777" w:rsidTr="009605FB">
        <w:trPr>
          <w:trHeight w:val="345"/>
        </w:trPr>
        <w:tc>
          <w:tcPr>
            <w:tcW w:w="2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46331E4" w14:textId="77777777" w:rsidR="009605FB" w:rsidRPr="008D6F9C" w:rsidRDefault="009605FB" w:rsidP="00893AD0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3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DD2B7" w14:textId="77777777" w:rsidR="009605FB" w:rsidRPr="0058279C" w:rsidRDefault="009605F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09FCA11" w14:textId="08221AA1" w:rsidR="009605FB" w:rsidRPr="008D6F9C" w:rsidRDefault="009605FB" w:rsidP="008D6F9C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>Adjuster</w:t>
            </w:r>
            <w:r w:rsidR="004A6425">
              <w:rPr>
                <w:color w:val="000000"/>
                <w:sz w:val="22"/>
                <w:szCs w:val="22"/>
              </w:rPr>
              <w:t xml:space="preserve"> Phone #:</w:t>
            </w:r>
            <w:r w:rsidRPr="008D6F9C">
              <w:rPr>
                <w:color w:val="000000"/>
                <w:sz w:val="22"/>
                <w:szCs w:val="22"/>
              </w:rPr>
              <w:t xml:space="preserve"> Fax #: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2D41E" w14:textId="77777777" w:rsidR="009605FB" w:rsidRDefault="00DD0237" w:rsidP="00E867B7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P:</w:t>
            </w:r>
          </w:p>
          <w:p w14:paraId="62099CFB" w14:textId="3DE43721" w:rsidR="00DD0237" w:rsidRPr="0058279C" w:rsidRDefault="00DD0237" w:rsidP="00E867B7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F:</w:t>
            </w:r>
          </w:p>
        </w:tc>
      </w:tr>
      <w:tr w:rsidR="00B77BD3" w:rsidRPr="00B63D47" w14:paraId="55D443D9" w14:textId="77777777" w:rsidTr="009A013F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5EC36D" w14:textId="2268F081" w:rsidR="00B77BD3" w:rsidRPr="008D6F9C" w:rsidRDefault="004A6425" w:rsidP="00893AD0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Billing </w:t>
            </w:r>
            <w:r w:rsidR="00B77BD3" w:rsidRPr="008D6F9C">
              <w:rPr>
                <w:color w:val="000000"/>
                <w:sz w:val="22"/>
                <w:szCs w:val="22"/>
              </w:rPr>
              <w:t>City/State/Zip</w:t>
            </w:r>
            <w:r w:rsidR="00B63D47" w:rsidRPr="008D6F9C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C30A0" w14:textId="16D0F16C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622B16" w14:textId="22D8273E" w:rsidR="00B77BD3" w:rsidRPr="008D6F9C" w:rsidRDefault="00B63D47" w:rsidP="008D6F9C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 xml:space="preserve">Adjuster </w:t>
            </w:r>
            <w:r w:rsidR="00B77BD3" w:rsidRPr="008D6F9C">
              <w:rPr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D758" w14:textId="1DB2C19C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B77BD3" w:rsidRPr="00B63D47" w14:paraId="3EC105B2" w14:textId="77777777" w:rsidTr="00504D47">
        <w:trPr>
          <w:trHeight w:val="402"/>
        </w:trPr>
        <w:tc>
          <w:tcPr>
            <w:tcW w:w="11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549F027" w14:textId="77777777" w:rsidR="0044541D" w:rsidRPr="00B63D47" w:rsidRDefault="0044541D" w:rsidP="00B63D47">
            <w:pPr>
              <w:pStyle w:val="NoSpacing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  <w:p w14:paraId="5B12B874" w14:textId="59D46C41" w:rsidR="00B77BD3" w:rsidRPr="00B63D47" w:rsidRDefault="00B77BD3" w:rsidP="00B63D47">
            <w:pPr>
              <w:pStyle w:val="NoSpacing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63D47">
              <w:rPr>
                <w:b/>
                <w:bCs/>
                <w:sz w:val="20"/>
                <w:szCs w:val="20"/>
                <w:u w:val="single"/>
              </w:rPr>
              <w:t>EMPLOYER INFORMATON</w:t>
            </w:r>
          </w:p>
          <w:p w14:paraId="11331A13" w14:textId="77777777" w:rsidR="0044541D" w:rsidRPr="00B63D47" w:rsidRDefault="0044541D" w:rsidP="00B63D47">
            <w:pPr>
              <w:pStyle w:val="NoSpacing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  <w:p w14:paraId="53CF1B5B" w14:textId="1CC8E815" w:rsidR="00B77BD3" w:rsidRPr="00B63D47" w:rsidRDefault="00B77BD3" w:rsidP="00B63D47">
            <w:pPr>
              <w:pStyle w:val="NoSpacing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</w:tr>
      <w:tr w:rsidR="00B77BD3" w:rsidRPr="00B63D47" w14:paraId="290B9B9D" w14:textId="77777777" w:rsidTr="0044541D">
        <w:trPr>
          <w:trHeight w:val="476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046345" w14:textId="12577E83" w:rsidR="00B77BD3" w:rsidRPr="00893AD0" w:rsidRDefault="00B77BD3" w:rsidP="00893AD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Name</w:t>
            </w:r>
            <w:r w:rsidR="00B63D47" w:rsidRPr="00893AD0">
              <w:rPr>
                <w:color w:val="000000"/>
                <w:sz w:val="22"/>
                <w:szCs w:val="22"/>
              </w:rPr>
              <w:t xml:space="preserve"> of Company</w:t>
            </w:r>
            <w:r w:rsidRPr="00893AD0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10D3B" w14:textId="6DBA526A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456EFD" w14:textId="77777777" w:rsidR="00B77BD3" w:rsidRPr="00893AD0" w:rsidRDefault="00B77BD3" w:rsidP="00893AD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Contact Name: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FE8F5" w14:textId="1FF8970F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9605FB" w:rsidRPr="00B63D47" w14:paraId="0FC5C7CF" w14:textId="77777777" w:rsidTr="009605FB">
        <w:trPr>
          <w:trHeight w:val="359"/>
        </w:trPr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5DA5FC" w14:textId="77777777" w:rsidR="009605FB" w:rsidRPr="00893AD0" w:rsidRDefault="009605FB" w:rsidP="009605FB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Address:</w:t>
            </w:r>
          </w:p>
        </w:tc>
        <w:tc>
          <w:tcPr>
            <w:tcW w:w="3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5871E" w14:textId="1EC7D951" w:rsidR="009605FB" w:rsidRPr="0058279C" w:rsidRDefault="009605F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03AE7F" w14:textId="77777777" w:rsidR="009605FB" w:rsidRPr="00893AD0" w:rsidRDefault="009605FB" w:rsidP="00893AD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Phone #: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F5035" w14:textId="4F2B609D" w:rsidR="009605FB" w:rsidRPr="0058279C" w:rsidRDefault="009605F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9605FB" w:rsidRPr="00B63D47" w14:paraId="0675AC78" w14:textId="77777777" w:rsidTr="009605FB">
        <w:trPr>
          <w:trHeight w:val="341"/>
        </w:trPr>
        <w:tc>
          <w:tcPr>
            <w:tcW w:w="2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6A33104" w14:textId="77777777" w:rsidR="009605FB" w:rsidRPr="00893AD0" w:rsidRDefault="009605FB" w:rsidP="00893AD0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3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C62C3" w14:textId="77777777" w:rsidR="009605FB" w:rsidRPr="0058279C" w:rsidRDefault="009605F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7090A1C" w14:textId="4E26382F" w:rsidR="009605FB" w:rsidRPr="00893AD0" w:rsidRDefault="009605FB" w:rsidP="00893AD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Fax #: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5936E" w14:textId="60FDE362" w:rsidR="009605FB" w:rsidRPr="0058279C" w:rsidRDefault="009605F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B77BD3" w:rsidRPr="00B63D47" w14:paraId="6210F3E8" w14:textId="77777777" w:rsidTr="00504D47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8F00AE" w14:textId="77777777" w:rsidR="00B77BD3" w:rsidRPr="00893AD0" w:rsidRDefault="00B77BD3" w:rsidP="00893AD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City/State/Zip: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9DAB1" w14:textId="425F1456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E79D15" w14:textId="77777777" w:rsidR="00B77BD3" w:rsidRPr="00893AD0" w:rsidRDefault="00B77BD3" w:rsidP="00893AD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1EDDF" w14:textId="549C0820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</w:tbl>
    <w:p w14:paraId="1A0949AF" w14:textId="77777777" w:rsidR="00C341B1" w:rsidRPr="00B63D47" w:rsidRDefault="00C341B1" w:rsidP="00B63D47">
      <w:pPr>
        <w:pStyle w:val="NoSpacing"/>
        <w:jc w:val="center"/>
        <w:rPr>
          <w:sz w:val="20"/>
          <w:szCs w:val="20"/>
        </w:rPr>
      </w:pPr>
      <w:r w:rsidRPr="00B63D47">
        <w:rPr>
          <w:sz w:val="20"/>
          <w:szCs w:val="20"/>
        </w:rPr>
        <w:br w:type="page"/>
      </w:r>
    </w:p>
    <w:tbl>
      <w:tblPr>
        <w:tblW w:w="11478" w:type="dxa"/>
        <w:tblInd w:w="-365" w:type="dxa"/>
        <w:tblLook w:val="04A0" w:firstRow="1" w:lastRow="0" w:firstColumn="1" w:lastColumn="0" w:noHBand="0" w:noVBand="1"/>
      </w:tblPr>
      <w:tblGrid>
        <w:gridCol w:w="2360"/>
        <w:gridCol w:w="3490"/>
        <w:gridCol w:w="1890"/>
        <w:gridCol w:w="3738"/>
      </w:tblGrid>
      <w:tr w:rsidR="00B77BD3" w:rsidRPr="00B63D47" w14:paraId="5B0E3EE0" w14:textId="77777777" w:rsidTr="005C7D1E">
        <w:trPr>
          <w:trHeight w:val="638"/>
        </w:trPr>
        <w:tc>
          <w:tcPr>
            <w:tcW w:w="114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35C0CF62" w14:textId="4A9D927B" w:rsidR="00B77BD3" w:rsidRPr="00B63D47" w:rsidRDefault="00B77BD3" w:rsidP="00B63D47">
            <w:pPr>
              <w:pStyle w:val="NoSpacing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42F48A3F" w14:textId="48E734F4" w:rsidR="00B77BD3" w:rsidRPr="00B63D47" w:rsidRDefault="00B77BD3" w:rsidP="00D76A5D">
            <w:pPr>
              <w:pStyle w:val="NoSpacing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63D47">
              <w:rPr>
                <w:b/>
                <w:bCs/>
                <w:sz w:val="20"/>
                <w:szCs w:val="20"/>
                <w:u w:val="single"/>
              </w:rPr>
              <w:t>TREATING PHYSICIAN INFORMATION</w:t>
            </w:r>
          </w:p>
          <w:p w14:paraId="68E746FC" w14:textId="77777777" w:rsidR="0044541D" w:rsidRPr="00B63D47" w:rsidRDefault="0044541D" w:rsidP="00B63D47">
            <w:pPr>
              <w:pStyle w:val="NoSpacing"/>
              <w:jc w:val="center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  <w:p w14:paraId="4FDCADAA" w14:textId="408ED7AB" w:rsidR="0044541D" w:rsidRPr="00B63D47" w:rsidRDefault="0044541D" w:rsidP="00B63D47">
            <w:pPr>
              <w:pStyle w:val="NoSpacing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77BD3" w:rsidRPr="00B63D47" w14:paraId="106B231D" w14:textId="77777777" w:rsidTr="005C7D1E">
        <w:trPr>
          <w:trHeight w:val="458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8EF110" w14:textId="77777777" w:rsidR="00B77BD3" w:rsidRPr="00893AD0" w:rsidRDefault="00B77BD3" w:rsidP="00893AD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2DCEA" w14:textId="00F08826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A1B847" w14:textId="26A3C916" w:rsidR="00B77BD3" w:rsidRPr="00893AD0" w:rsidRDefault="00B77BD3" w:rsidP="00893AD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Phone</w:t>
            </w:r>
            <w:r w:rsidR="00B63D47" w:rsidRPr="00893AD0">
              <w:rPr>
                <w:color w:val="000000"/>
                <w:sz w:val="22"/>
                <w:szCs w:val="22"/>
              </w:rPr>
              <w:t xml:space="preserve"> #: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74944" w14:textId="74661C12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B77BD3" w:rsidRPr="00B63D47" w14:paraId="60917DE8" w14:textId="77777777" w:rsidTr="005C7D1E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2EC64E" w14:textId="77777777" w:rsidR="00B77BD3" w:rsidRPr="00893AD0" w:rsidRDefault="00B77BD3" w:rsidP="00893AD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Address: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AA193" w14:textId="0C4FC408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95509C" w14:textId="4CAB4421" w:rsidR="00B77BD3" w:rsidRPr="00893AD0" w:rsidRDefault="00B77BD3" w:rsidP="00893AD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Fax</w:t>
            </w:r>
            <w:r w:rsidR="00B63D47" w:rsidRPr="00893AD0">
              <w:rPr>
                <w:color w:val="000000"/>
                <w:sz w:val="22"/>
                <w:szCs w:val="22"/>
              </w:rPr>
              <w:t xml:space="preserve"> #: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219BB" w14:textId="6B202EE9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B77BD3" w:rsidRPr="00B63D47" w14:paraId="22EE8A2B" w14:textId="77777777" w:rsidTr="003B55B9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981428" w14:textId="77777777" w:rsidR="00B77BD3" w:rsidRPr="00893AD0" w:rsidRDefault="00B77BD3" w:rsidP="00893AD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City/State/Zip: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A2B6F" w14:textId="4CB48FD6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710030" w14:textId="77777777" w:rsidR="00B77BD3" w:rsidRPr="00893AD0" w:rsidRDefault="00B77BD3" w:rsidP="00893AD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1A7D" w14:textId="45FEF3DC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D76A5D" w:rsidRPr="00B63D47" w14:paraId="7728BDA4" w14:textId="77777777" w:rsidTr="003B55B9">
        <w:trPr>
          <w:trHeight w:val="701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14:paraId="22A5166E" w14:textId="77777777" w:rsidR="00D76A5D" w:rsidRPr="00893AD0" w:rsidRDefault="00D76A5D" w:rsidP="00893AD0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3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14:paraId="306AA296" w14:textId="77777777" w:rsidR="003B55B9" w:rsidRDefault="003B55B9" w:rsidP="00D76A5D">
            <w:pPr>
              <w:pStyle w:val="NoSpacing"/>
              <w:jc w:val="right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3B55B9">
              <w:rPr>
                <w:b/>
                <w:bCs/>
                <w:color w:val="000000"/>
                <w:sz w:val="20"/>
                <w:szCs w:val="20"/>
                <w:u w:val="single"/>
              </w:rPr>
              <w:t>ADDITIONAL PROVIDER</w:t>
            </w:r>
          </w:p>
          <w:p w14:paraId="325A44AA" w14:textId="26D40FB0" w:rsidR="00D76A5D" w:rsidRPr="003B55B9" w:rsidRDefault="00D76A5D" w:rsidP="00D76A5D">
            <w:pPr>
              <w:pStyle w:val="NoSpacing"/>
              <w:jc w:val="right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3B55B9">
              <w:rPr>
                <w:b/>
                <w:bCs/>
                <w:color w:val="000000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14:paraId="5135DEFD" w14:textId="77777777" w:rsidR="00D76A5D" w:rsidRDefault="003B55B9" w:rsidP="00893AD0">
            <w:pPr>
              <w:pStyle w:val="NoSpacing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3B55B9">
              <w:rPr>
                <w:b/>
                <w:bCs/>
                <w:color w:val="000000"/>
                <w:sz w:val="20"/>
                <w:szCs w:val="20"/>
                <w:u w:val="single"/>
              </w:rPr>
              <w:t>INFORMATION</w:t>
            </w:r>
          </w:p>
          <w:p w14:paraId="4C090B45" w14:textId="05EC318F" w:rsidR="003B55B9" w:rsidRPr="003B55B9" w:rsidRDefault="003B55B9" w:rsidP="00893AD0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  <w:tc>
          <w:tcPr>
            <w:tcW w:w="3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14:paraId="120223EC" w14:textId="77777777" w:rsidR="00D76A5D" w:rsidRPr="0058279C" w:rsidRDefault="00D76A5D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D76A5D" w:rsidRPr="00B63D47" w14:paraId="1F50977D" w14:textId="77777777" w:rsidTr="003B55B9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287D0F30" w14:textId="42BE1D66" w:rsidR="00D76A5D" w:rsidRPr="00893AD0" w:rsidRDefault="00D76A5D" w:rsidP="00D76A5D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C6B3E" w14:textId="77777777" w:rsidR="00D76A5D" w:rsidRPr="0058279C" w:rsidRDefault="00D76A5D" w:rsidP="00D76A5D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76B1C50" w14:textId="1D6187C5" w:rsidR="00D76A5D" w:rsidRPr="00893AD0" w:rsidRDefault="00D76A5D" w:rsidP="00D76A5D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Phone #: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A0D65" w14:textId="77777777" w:rsidR="00D76A5D" w:rsidRPr="0058279C" w:rsidRDefault="00D76A5D" w:rsidP="00D76A5D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D76A5D" w:rsidRPr="00B63D47" w14:paraId="743581CC" w14:textId="77777777" w:rsidTr="005C7D1E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4CFF7FBC" w14:textId="127A9F9C" w:rsidR="00D76A5D" w:rsidRPr="00893AD0" w:rsidRDefault="00D76A5D" w:rsidP="00D76A5D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Address: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42518" w14:textId="77777777" w:rsidR="00D76A5D" w:rsidRPr="0058279C" w:rsidRDefault="00D76A5D" w:rsidP="00D76A5D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59FBC5E" w14:textId="41A245FE" w:rsidR="00D76A5D" w:rsidRPr="00893AD0" w:rsidRDefault="00D76A5D" w:rsidP="00D76A5D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Fax #: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A5A43" w14:textId="77777777" w:rsidR="00D76A5D" w:rsidRPr="0058279C" w:rsidRDefault="00D76A5D" w:rsidP="00D76A5D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D76A5D" w:rsidRPr="00B63D47" w14:paraId="2ACC4B36" w14:textId="77777777" w:rsidTr="003B55B9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50FA8C13" w14:textId="0549D714" w:rsidR="00D76A5D" w:rsidRPr="00893AD0" w:rsidRDefault="00D76A5D" w:rsidP="00D76A5D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City/State/Zip: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C96D6" w14:textId="77777777" w:rsidR="00D76A5D" w:rsidRPr="0058279C" w:rsidRDefault="00D76A5D" w:rsidP="00D76A5D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479352BA" w14:textId="0963E84F" w:rsidR="00D76A5D" w:rsidRPr="00893AD0" w:rsidRDefault="00D76A5D" w:rsidP="00D76A5D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9923E" w14:textId="77777777" w:rsidR="00D76A5D" w:rsidRPr="0058279C" w:rsidRDefault="00D76A5D" w:rsidP="00D76A5D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D76A5D" w:rsidRPr="00B63D47" w14:paraId="4812407C" w14:textId="77777777" w:rsidTr="00D204C4">
        <w:trPr>
          <w:trHeight w:val="548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14:paraId="266B20F7" w14:textId="77777777" w:rsidR="00D76A5D" w:rsidRPr="00893AD0" w:rsidRDefault="00D76A5D" w:rsidP="00D76A5D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3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14:paraId="06D8DD45" w14:textId="77777777" w:rsidR="00D76A5D" w:rsidRPr="003B55B9" w:rsidRDefault="003B55B9" w:rsidP="00D76A5D">
            <w:pPr>
              <w:pStyle w:val="NoSpacing"/>
              <w:jc w:val="right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3B55B9">
              <w:rPr>
                <w:b/>
                <w:bCs/>
                <w:color w:val="000000"/>
                <w:sz w:val="20"/>
                <w:szCs w:val="20"/>
                <w:u w:val="single"/>
              </w:rPr>
              <w:t>PHYSICAL THERPAY</w:t>
            </w:r>
            <w:r w:rsidR="00444E1D" w:rsidRPr="003B55B9">
              <w:rPr>
                <w:b/>
                <w:bCs/>
                <w:color w:val="000000"/>
                <w:sz w:val="20"/>
                <w:szCs w:val="20"/>
                <w:u w:val="single"/>
              </w:rPr>
              <w:t xml:space="preserve"> (PT)</w:t>
            </w:r>
          </w:p>
          <w:p w14:paraId="76DC6C42" w14:textId="10A78CFF" w:rsidR="003B55B9" w:rsidRPr="003B55B9" w:rsidRDefault="003B55B9" w:rsidP="00D76A5D">
            <w:pPr>
              <w:pStyle w:val="NoSpacing"/>
              <w:jc w:val="right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14:paraId="3BEC52DC" w14:textId="77777777" w:rsidR="00D76A5D" w:rsidRPr="003B55B9" w:rsidRDefault="003B55B9" w:rsidP="00D76A5D">
            <w:pPr>
              <w:pStyle w:val="NoSpacing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3B55B9">
              <w:rPr>
                <w:b/>
                <w:bCs/>
                <w:color w:val="000000"/>
                <w:sz w:val="20"/>
                <w:szCs w:val="20"/>
                <w:u w:val="single"/>
              </w:rPr>
              <w:t>FACILITY</w:t>
            </w:r>
          </w:p>
          <w:p w14:paraId="01321997" w14:textId="48AD503F" w:rsidR="003B55B9" w:rsidRPr="003B55B9" w:rsidRDefault="003B55B9" w:rsidP="00D76A5D">
            <w:pPr>
              <w:pStyle w:val="NoSpacing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14:paraId="7A0C61D6" w14:textId="77777777" w:rsidR="00D76A5D" w:rsidRPr="0058279C" w:rsidRDefault="00D76A5D" w:rsidP="00D76A5D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D76A5D" w:rsidRPr="00B63D47" w14:paraId="1969BB72" w14:textId="77777777" w:rsidTr="003B55B9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20090E18" w14:textId="2FFF7F44" w:rsidR="00D76A5D" w:rsidRPr="00893AD0" w:rsidRDefault="00D76A5D" w:rsidP="00D76A5D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E63FF" w14:textId="77777777" w:rsidR="00D76A5D" w:rsidRPr="0058279C" w:rsidRDefault="00D76A5D" w:rsidP="00D76A5D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23FEE6BC" w14:textId="29657E96" w:rsidR="00D76A5D" w:rsidRPr="00893AD0" w:rsidRDefault="00D76A5D" w:rsidP="00D76A5D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Phone #: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67D83" w14:textId="77777777" w:rsidR="00D76A5D" w:rsidRPr="0058279C" w:rsidRDefault="00D76A5D" w:rsidP="00D76A5D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D76A5D" w:rsidRPr="00B63D47" w14:paraId="7B5DD18E" w14:textId="77777777" w:rsidTr="005C7D1E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12A4201C" w14:textId="77C22453" w:rsidR="00D76A5D" w:rsidRPr="00893AD0" w:rsidRDefault="00D76A5D" w:rsidP="00D76A5D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Address: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08353" w14:textId="77777777" w:rsidR="00D76A5D" w:rsidRPr="0058279C" w:rsidRDefault="00D76A5D" w:rsidP="00D76A5D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206AE6FD" w14:textId="35B604FA" w:rsidR="00D76A5D" w:rsidRPr="00893AD0" w:rsidRDefault="00D76A5D" w:rsidP="00D76A5D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Fax #: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C3799" w14:textId="77777777" w:rsidR="00D76A5D" w:rsidRPr="0058279C" w:rsidRDefault="00D76A5D" w:rsidP="00D76A5D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D76A5D" w:rsidRPr="00B63D47" w14:paraId="05B9CD8B" w14:textId="77777777" w:rsidTr="00831000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4F86AB91" w14:textId="6DF86F13" w:rsidR="00D76A5D" w:rsidRPr="00893AD0" w:rsidRDefault="00D76A5D" w:rsidP="00D76A5D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City/State/Zip: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0CC9D" w14:textId="77777777" w:rsidR="00D76A5D" w:rsidRPr="0058279C" w:rsidRDefault="00D76A5D" w:rsidP="00D76A5D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E66AC4F" w14:textId="22E9C569" w:rsidR="00D76A5D" w:rsidRPr="00893AD0" w:rsidRDefault="00D76A5D" w:rsidP="00D76A5D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CFD30" w14:textId="77777777" w:rsidR="00D76A5D" w:rsidRPr="0058279C" w:rsidRDefault="00D76A5D" w:rsidP="00D76A5D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444E1D" w:rsidRPr="00B63D47" w14:paraId="4050CC65" w14:textId="77777777" w:rsidTr="00D204C4">
        <w:trPr>
          <w:trHeight w:val="458"/>
        </w:trPr>
        <w:tc>
          <w:tcPr>
            <w:tcW w:w="114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14:paraId="4640D5A4" w14:textId="67BEF24C" w:rsidR="00444E1D" w:rsidRPr="001C03C1" w:rsidRDefault="00D204C4" w:rsidP="00444E1D">
            <w:pPr>
              <w:pStyle w:val="NoSpacing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 xml:space="preserve">PREVIOUS </w:t>
            </w:r>
            <w:r w:rsidR="00444E1D" w:rsidRPr="001C03C1">
              <w:rPr>
                <w:b/>
                <w:bCs/>
                <w:color w:val="000000"/>
                <w:sz w:val="20"/>
                <w:szCs w:val="20"/>
                <w:u w:val="single"/>
              </w:rPr>
              <w:t>IME PHYSICIAN INFORMATION</w:t>
            </w:r>
          </w:p>
        </w:tc>
      </w:tr>
      <w:tr w:rsidR="00444E1D" w:rsidRPr="00B63D47" w14:paraId="5415EB82" w14:textId="77777777" w:rsidTr="005C7D1E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1279D" w14:textId="2FCB3473" w:rsidR="00444E1D" w:rsidRPr="00893AD0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Physician Name: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96429" w14:textId="77777777" w:rsidR="00444E1D" w:rsidRPr="0058279C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46697" w14:textId="463FC9DB" w:rsidR="00444E1D" w:rsidRPr="00893AD0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Phone #: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085B2" w14:textId="77777777" w:rsidR="00444E1D" w:rsidRPr="0058279C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444E1D" w:rsidRPr="00B63D47" w14:paraId="751CF47D" w14:textId="77777777" w:rsidTr="005C7D1E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E31FB" w14:textId="318D249C" w:rsidR="00444E1D" w:rsidRPr="00893AD0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Name of Facility: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06944" w14:textId="77777777" w:rsidR="00444E1D" w:rsidRPr="0058279C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30B94" w14:textId="60DE2712" w:rsidR="00444E1D" w:rsidRPr="00893AD0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Fax #: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FF73E" w14:textId="77777777" w:rsidR="00444E1D" w:rsidRPr="0058279C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444E1D" w:rsidRPr="00B63D47" w14:paraId="14C373D7" w14:textId="77777777" w:rsidTr="005C7D1E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5FF65" w14:textId="4E8329D2" w:rsidR="00444E1D" w:rsidRPr="00893AD0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Address: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36E3A" w14:textId="77777777" w:rsidR="00444E1D" w:rsidRPr="0058279C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88B2D" w14:textId="062880FE" w:rsidR="00444E1D" w:rsidRPr="00893AD0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City/State/Zip: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00A9A" w14:textId="77777777" w:rsidR="00444E1D" w:rsidRPr="0058279C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444E1D" w:rsidRPr="00B63D47" w14:paraId="2748B089" w14:textId="77777777" w:rsidTr="008E2B7C">
        <w:trPr>
          <w:trHeight w:val="584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14:paraId="28B1A632" w14:textId="31A09301" w:rsidR="00444E1D" w:rsidRPr="00D204C4" w:rsidRDefault="00D204C4" w:rsidP="00444E1D">
            <w:pPr>
              <w:pStyle w:val="NoSpacing"/>
              <w:rPr>
                <w:b/>
                <w:bCs/>
                <w:color w:val="000000"/>
                <w:sz w:val="22"/>
                <w:szCs w:val="22"/>
              </w:rPr>
            </w:pPr>
            <w:r w:rsidRPr="00D204C4">
              <w:rPr>
                <w:b/>
                <w:bCs/>
                <w:color w:val="000000"/>
                <w:sz w:val="22"/>
                <w:szCs w:val="22"/>
              </w:rPr>
              <w:t>Is the following needed:</w:t>
            </w:r>
          </w:p>
        </w:tc>
        <w:tc>
          <w:tcPr>
            <w:tcW w:w="3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14:paraId="03AFEFAA" w14:textId="2531AB2C" w:rsidR="00444E1D" w:rsidRDefault="00444E1D" w:rsidP="00444E1D">
            <w:pPr>
              <w:pStyle w:val="NoSpacing"/>
              <w:rPr>
                <w:b/>
                <w:bCs/>
                <w:color w:val="000000"/>
                <w:sz w:val="22"/>
                <w:szCs w:val="22"/>
              </w:rPr>
            </w:pPr>
            <w:r w:rsidRPr="00A86DC0">
              <w:rPr>
                <w:b/>
                <w:bCs/>
                <w:color w:val="000000"/>
                <w:sz w:val="22"/>
                <w:szCs w:val="22"/>
              </w:rPr>
              <w:t>Translation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: </w:t>
            </w:r>
            <w:sdt>
              <w:sdtPr>
                <w:rPr>
                  <w:b/>
                  <w:bCs/>
                  <w:color w:val="000000"/>
                  <w:sz w:val="22"/>
                  <w:szCs w:val="22"/>
                </w:rPr>
                <w:id w:val="-823432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6DC0">
                  <w:rPr>
                    <w:rFonts w:ascii="MS Gothic" w:eastAsia="MS Gothic" w:hAnsi="MS Gothic" w:hint="eastAsia"/>
                    <w:b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A86DC0">
              <w:rPr>
                <w:b/>
                <w:bCs/>
                <w:color w:val="000000"/>
                <w:sz w:val="22"/>
                <w:szCs w:val="22"/>
              </w:rPr>
              <w:t xml:space="preserve"> Y</w:t>
            </w:r>
            <w:r>
              <w:rPr>
                <w:b/>
                <w:bCs/>
                <w:color w:val="000000"/>
                <w:sz w:val="22"/>
                <w:szCs w:val="22"/>
              </w:rPr>
              <w:t>ES</w:t>
            </w:r>
            <w:r w:rsidRPr="00A86DC0">
              <w:rPr>
                <w:b/>
                <w:bCs/>
                <w:color w:val="000000"/>
                <w:sz w:val="22"/>
                <w:szCs w:val="22"/>
              </w:rPr>
              <w:t xml:space="preserve">     </w:t>
            </w:r>
            <w:sdt>
              <w:sdtPr>
                <w:rPr>
                  <w:b/>
                  <w:bCs/>
                  <w:color w:val="000000"/>
                  <w:sz w:val="22"/>
                  <w:szCs w:val="22"/>
                </w:rPr>
                <w:id w:val="-17709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6DC0">
                  <w:rPr>
                    <w:rFonts w:ascii="MS Gothic" w:eastAsia="MS Gothic" w:hAnsi="MS Gothic" w:hint="eastAsia"/>
                    <w:b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A86DC0">
              <w:rPr>
                <w:b/>
                <w:bCs/>
                <w:color w:val="000000"/>
                <w:sz w:val="22"/>
                <w:szCs w:val="22"/>
              </w:rPr>
              <w:t>NO</w:t>
            </w:r>
          </w:p>
          <w:p w14:paraId="42418DF4" w14:textId="31A6E2BF" w:rsidR="00444E1D" w:rsidRPr="00A86DC0" w:rsidRDefault="00444E1D" w:rsidP="00D204C4">
            <w:pPr>
              <w:pStyle w:val="NoSpacing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14:paraId="67EF8F8C" w14:textId="77777777" w:rsidR="00444E1D" w:rsidRPr="00893AD0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3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14:paraId="666D18DB" w14:textId="6726B40A" w:rsidR="00444E1D" w:rsidRDefault="00444E1D" w:rsidP="00444E1D">
            <w:pPr>
              <w:pStyle w:val="NoSpacing"/>
              <w:rPr>
                <w:b/>
                <w:bCs/>
                <w:color w:val="000000"/>
                <w:sz w:val="22"/>
                <w:szCs w:val="22"/>
              </w:rPr>
            </w:pPr>
            <w:r w:rsidRPr="00A86DC0">
              <w:rPr>
                <w:b/>
                <w:bCs/>
                <w:color w:val="000000"/>
                <w:sz w:val="22"/>
                <w:szCs w:val="22"/>
              </w:rPr>
              <w:t>Transportation</w:t>
            </w:r>
            <w:r>
              <w:rPr>
                <w:b/>
                <w:bCs/>
                <w:color w:val="000000"/>
                <w:sz w:val="22"/>
                <w:szCs w:val="22"/>
              </w:rPr>
              <w:t>:</w:t>
            </w:r>
            <w:r w:rsidRPr="00A86DC0">
              <w:rPr>
                <w:b/>
                <w:bCs/>
                <w:color w:val="000000"/>
                <w:sz w:val="22"/>
                <w:szCs w:val="22"/>
              </w:rPr>
              <w:t xml:space="preserve">  </w:t>
            </w:r>
            <w:sdt>
              <w:sdtPr>
                <w:rPr>
                  <w:b/>
                  <w:bCs/>
                  <w:color w:val="000000"/>
                  <w:sz w:val="22"/>
                  <w:szCs w:val="22"/>
                </w:rPr>
                <w:id w:val="1294325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6DC0">
                  <w:rPr>
                    <w:rFonts w:ascii="MS Gothic" w:eastAsia="MS Gothic" w:hAnsi="MS Gothic" w:hint="eastAsia"/>
                    <w:b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A86DC0">
              <w:rPr>
                <w:b/>
                <w:bCs/>
                <w:color w:val="000000"/>
                <w:sz w:val="22"/>
                <w:szCs w:val="22"/>
              </w:rPr>
              <w:t xml:space="preserve"> Y</w:t>
            </w:r>
            <w:r>
              <w:rPr>
                <w:b/>
                <w:bCs/>
                <w:color w:val="000000"/>
                <w:sz w:val="22"/>
                <w:szCs w:val="22"/>
              </w:rPr>
              <w:t>ES</w:t>
            </w:r>
            <w:r w:rsidRPr="00A86DC0">
              <w:rPr>
                <w:b/>
                <w:bCs/>
                <w:color w:val="000000"/>
                <w:sz w:val="22"/>
                <w:szCs w:val="22"/>
              </w:rPr>
              <w:t xml:space="preserve">     </w:t>
            </w:r>
            <w:sdt>
              <w:sdtPr>
                <w:rPr>
                  <w:b/>
                  <w:bCs/>
                  <w:color w:val="000000"/>
                  <w:sz w:val="22"/>
                  <w:szCs w:val="22"/>
                </w:rPr>
                <w:id w:val="961700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6DC0">
                  <w:rPr>
                    <w:rFonts w:ascii="MS Gothic" w:eastAsia="MS Gothic" w:hAnsi="MS Gothic" w:hint="eastAsia"/>
                    <w:b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A86DC0">
              <w:rPr>
                <w:b/>
                <w:bCs/>
                <w:color w:val="000000"/>
                <w:sz w:val="22"/>
                <w:szCs w:val="22"/>
              </w:rPr>
              <w:t>NO</w:t>
            </w:r>
          </w:p>
          <w:p w14:paraId="6C62D9C1" w14:textId="0AEAA29D" w:rsidR="00444E1D" w:rsidRPr="0058279C" w:rsidRDefault="00444E1D" w:rsidP="00D204C4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444E1D" w:rsidRPr="00B63D47" w14:paraId="44F19A9B" w14:textId="77777777" w:rsidTr="008E2B7C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292D3" w14:textId="588E3470" w:rsidR="00444E1D" w:rsidRPr="00893AD0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Company Name: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79D8B" w14:textId="77777777" w:rsidR="00444E1D" w:rsidRPr="0058279C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3AA38" w14:textId="5484403C" w:rsidR="00444E1D" w:rsidRPr="00893AD0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Company Name: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6268B" w14:textId="77777777" w:rsidR="00444E1D" w:rsidRPr="0058279C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444E1D" w:rsidRPr="00B63D47" w14:paraId="58BF80D1" w14:textId="77777777" w:rsidTr="008E2B7C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CF6BA" w14:textId="2C6127D4" w:rsidR="00444E1D" w:rsidRPr="00893AD0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Contact Person: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22C2B" w14:textId="77777777" w:rsidR="00444E1D" w:rsidRPr="0058279C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524FE" w14:textId="70A1263F" w:rsidR="00444E1D" w:rsidRPr="00893AD0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Contact Person: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90707" w14:textId="77777777" w:rsidR="00444E1D" w:rsidRPr="0058279C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444E1D" w:rsidRPr="00B63D47" w14:paraId="6F476AA5" w14:textId="77777777" w:rsidTr="008E2B7C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7A13E" w14:textId="2AEB4F84" w:rsidR="00444E1D" w:rsidRPr="00893AD0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Address: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1B572" w14:textId="77777777" w:rsidR="00444E1D" w:rsidRPr="0058279C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A9BE0" w14:textId="714520AA" w:rsidR="00444E1D" w:rsidRPr="00893AD0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Address: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AA276" w14:textId="77777777" w:rsidR="00444E1D" w:rsidRPr="0058279C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444E1D" w:rsidRPr="00B63D47" w14:paraId="1BB1CC89" w14:textId="77777777" w:rsidTr="008E2B7C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2B552" w14:textId="606FD5DA" w:rsidR="00444E1D" w:rsidRPr="00893AD0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City/State/Zip: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2D977" w14:textId="77777777" w:rsidR="00444E1D" w:rsidRPr="0058279C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D796D" w14:textId="04031B9D" w:rsidR="00444E1D" w:rsidRPr="00893AD0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City/State/Zip: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84A94" w14:textId="77777777" w:rsidR="00444E1D" w:rsidRPr="0058279C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444E1D" w:rsidRPr="00B63D47" w14:paraId="5F41FECA" w14:textId="77777777" w:rsidTr="008E2B7C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484D1" w14:textId="77777777" w:rsidR="00444E1D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Phone #:</w:t>
            </w:r>
          </w:p>
          <w:p w14:paraId="4E8746D4" w14:textId="6471510F" w:rsidR="00444E1D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Fax #: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50510" w14:textId="77777777" w:rsidR="00444E1D" w:rsidRPr="0058279C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70146" w14:textId="77777777" w:rsidR="00444E1D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Phone #:</w:t>
            </w:r>
          </w:p>
          <w:p w14:paraId="59900CAE" w14:textId="6D08867C" w:rsidR="00444E1D" w:rsidRPr="00893AD0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Fax #: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34F33" w14:textId="77777777" w:rsidR="00444E1D" w:rsidRPr="0058279C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444E1D" w:rsidRPr="00B63D47" w14:paraId="34241922" w14:textId="77777777" w:rsidTr="008E2B7C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E2EFF" w14:textId="0B791F80" w:rsidR="00444E1D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Email Address: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DB459" w14:textId="77777777" w:rsidR="00444E1D" w:rsidRPr="0058279C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C72CB" w14:textId="7B1C3BC1" w:rsidR="00444E1D" w:rsidRPr="00893AD0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Email Address: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C9746" w14:textId="77777777" w:rsidR="00444E1D" w:rsidRPr="0058279C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444E1D" w:rsidRPr="00B63D47" w14:paraId="0829DE2F" w14:textId="77777777" w:rsidTr="008E2B7C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43C2F" w14:textId="75CEDC1B" w:rsidR="00444E1D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Additional Notes: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5A453" w14:textId="77777777" w:rsidR="00444E1D" w:rsidRPr="0058279C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DE867" w14:textId="5A505D16" w:rsidR="00444E1D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Additional Notes: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9B8F9" w14:textId="77777777" w:rsidR="00444E1D" w:rsidRPr="0058279C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A86DC0" w:rsidRPr="00B63D47" w14:paraId="1DA196BF" w14:textId="77777777" w:rsidTr="00D204C4">
        <w:trPr>
          <w:trHeight w:val="593"/>
        </w:trPr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74DAC312" w14:textId="77777777" w:rsidR="00A86DC0" w:rsidRPr="00B63D47" w:rsidRDefault="00A86DC0" w:rsidP="00A86DC0">
            <w:pPr>
              <w:pStyle w:val="NoSpacing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bookmarkStart w:id="1" w:name="_Hlk51317704"/>
            <w:r w:rsidRPr="00B63D47">
              <w:rPr>
                <w:b/>
                <w:bCs/>
                <w:sz w:val="20"/>
                <w:szCs w:val="20"/>
                <w:u w:val="single"/>
              </w:rPr>
              <w:t>DEFENSE ATTORNEY</w:t>
            </w:r>
          </w:p>
          <w:p w14:paraId="7634556A" w14:textId="77777777" w:rsidR="00A86DC0" w:rsidRPr="00B63D47" w:rsidRDefault="00A86DC0" w:rsidP="00A86DC0">
            <w:pPr>
              <w:pStyle w:val="NoSpacing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  <w:p w14:paraId="0F631A44" w14:textId="4DBD5E62" w:rsidR="00A86DC0" w:rsidRPr="00B63D47" w:rsidRDefault="00A86DC0" w:rsidP="00A86DC0">
            <w:pPr>
              <w:pStyle w:val="NoSpacing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5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0D2AC69" w14:textId="77777777" w:rsidR="00A86DC0" w:rsidRPr="00B63D47" w:rsidRDefault="00A86DC0" w:rsidP="00A86DC0">
            <w:pPr>
              <w:pStyle w:val="NoSpacing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  <w:p w14:paraId="21060E89" w14:textId="678051E5" w:rsidR="00A86DC0" w:rsidRPr="00B63D47" w:rsidRDefault="00A86DC0" w:rsidP="00831000">
            <w:pPr>
              <w:pStyle w:val="NoSpacing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63D47">
              <w:rPr>
                <w:b/>
                <w:bCs/>
                <w:sz w:val="20"/>
                <w:szCs w:val="20"/>
                <w:u w:val="single"/>
              </w:rPr>
              <w:t>PLAINTIFF ATTORNEY</w:t>
            </w:r>
          </w:p>
          <w:p w14:paraId="7F6E18F2" w14:textId="77777777" w:rsidR="00A86DC0" w:rsidRPr="00B63D47" w:rsidRDefault="00A86DC0" w:rsidP="00A86DC0">
            <w:pPr>
              <w:pStyle w:val="NoSpacing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  <w:p w14:paraId="589BDCB2" w14:textId="0068725E" w:rsidR="00A86DC0" w:rsidRPr="00B63D47" w:rsidRDefault="00A86DC0" w:rsidP="00A86DC0">
            <w:pPr>
              <w:pStyle w:val="NoSpacing"/>
              <w:jc w:val="center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A86DC0" w:rsidRPr="00B63D47" w14:paraId="65B17A7D" w14:textId="77777777" w:rsidTr="008E2B7C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20D68E" w14:textId="7DFFC9AB" w:rsidR="00A86DC0" w:rsidRPr="00893AD0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Attorney </w:t>
            </w:r>
            <w:r w:rsidRPr="00893AD0">
              <w:rPr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F622" w14:textId="458DC9CF" w:rsidR="00A86DC0" w:rsidRPr="0058279C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962315" w14:textId="1BE09E02" w:rsidR="00A86DC0" w:rsidRPr="00893AD0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Attorney </w:t>
            </w:r>
            <w:r w:rsidRPr="00893AD0">
              <w:rPr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CC754" w14:textId="6B83F618" w:rsidR="00A86DC0" w:rsidRPr="0058279C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A86DC0" w:rsidRPr="00B63D47" w14:paraId="77E94437" w14:textId="77777777" w:rsidTr="008E2B7C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4B509B7" w14:textId="77777777" w:rsidR="00A86DC0" w:rsidRPr="00893AD0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Name of Firm: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2986F" w14:textId="77777777" w:rsidR="00A86DC0" w:rsidRPr="0058279C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5DEA3D4" w14:textId="77777777" w:rsidR="00A86DC0" w:rsidRPr="00893AD0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Name of Firm: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FDD20" w14:textId="77777777" w:rsidR="00A86DC0" w:rsidRPr="0058279C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A86DC0" w:rsidRPr="00B63D47" w14:paraId="5B97F4E9" w14:textId="77777777" w:rsidTr="008E2B7C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EAE48C" w14:textId="77777777" w:rsidR="00A86DC0" w:rsidRPr="00893AD0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Address: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E9E5C" w14:textId="4084E623" w:rsidR="00A86DC0" w:rsidRPr="0058279C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1DFE8C" w14:textId="77777777" w:rsidR="00A86DC0" w:rsidRPr="00893AD0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Address: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B1381" w14:textId="457DAA73" w:rsidR="00A86DC0" w:rsidRPr="0058279C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A86DC0" w:rsidRPr="00B63D47" w14:paraId="57EEBA9C" w14:textId="77777777" w:rsidTr="008E2B7C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9B85A1" w14:textId="77777777" w:rsidR="00A86DC0" w:rsidRPr="00893AD0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City/State/Zip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25C69" w14:textId="0100E089" w:rsidR="00A86DC0" w:rsidRPr="0058279C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8009C7" w14:textId="77777777" w:rsidR="00A86DC0" w:rsidRPr="00893AD0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City/State/Zip: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3E4C4" w14:textId="19B2AAAF" w:rsidR="00A86DC0" w:rsidRPr="0058279C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A86DC0" w:rsidRPr="00B63D47" w14:paraId="48849E92" w14:textId="77777777" w:rsidTr="008E2B7C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79CFCE" w14:textId="1C550EA9" w:rsidR="00A86DC0" w:rsidRPr="009605FB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  <w:r w:rsidRPr="009605FB">
              <w:rPr>
                <w:color w:val="000000"/>
                <w:sz w:val="22"/>
                <w:szCs w:val="22"/>
              </w:rPr>
              <w:t>Phone #: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60992" w14:textId="764AB6EA" w:rsidR="00A86DC0" w:rsidRPr="0058279C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4A0A12" w14:textId="18DDEA3D" w:rsidR="00A86DC0" w:rsidRPr="009605FB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  <w:r w:rsidRPr="009605FB">
              <w:rPr>
                <w:color w:val="000000"/>
                <w:sz w:val="22"/>
                <w:szCs w:val="22"/>
              </w:rPr>
              <w:t>Phone #: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11AD3" w14:textId="2B583552" w:rsidR="00A86DC0" w:rsidRPr="0058279C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A86DC0" w:rsidRPr="00B63D47" w14:paraId="33B1D28C" w14:textId="77777777" w:rsidTr="008E2B7C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647E05E" w14:textId="11A1C990" w:rsidR="00A86DC0" w:rsidRPr="009605FB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  <w:r w:rsidRPr="009605FB">
              <w:rPr>
                <w:color w:val="000000"/>
                <w:sz w:val="22"/>
                <w:szCs w:val="22"/>
              </w:rPr>
              <w:t>Fax #: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73DED" w14:textId="77777777" w:rsidR="00A86DC0" w:rsidRPr="0058279C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F8FADC0" w14:textId="77EA2F1D" w:rsidR="00A86DC0" w:rsidRPr="009605FB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  <w:r w:rsidRPr="009605FB">
              <w:rPr>
                <w:color w:val="000000"/>
                <w:sz w:val="22"/>
                <w:szCs w:val="22"/>
              </w:rPr>
              <w:t>Fax #: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973F3" w14:textId="77777777" w:rsidR="00A86DC0" w:rsidRPr="0058279C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A86DC0" w:rsidRPr="00B63D47" w14:paraId="0D5D7E33" w14:textId="77777777" w:rsidTr="008E2B7C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C42693" w14:textId="77777777" w:rsidR="00A86DC0" w:rsidRPr="00893AD0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89F95" w14:textId="720241DC" w:rsidR="00A86DC0" w:rsidRPr="0058279C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DEEA3A" w14:textId="77777777" w:rsidR="00A86DC0" w:rsidRPr="00893AD0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C7767" w14:textId="5BA5822A" w:rsidR="00A86DC0" w:rsidRPr="0058279C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D76A5D" w:rsidRPr="00B63D47" w14:paraId="79852956" w14:textId="77777777" w:rsidTr="008E2B7C">
        <w:trPr>
          <w:trHeight w:val="402"/>
        </w:trPr>
        <w:tc>
          <w:tcPr>
            <w:tcW w:w="1147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  <w:hideMark/>
          </w:tcPr>
          <w:p w14:paraId="3DB15075" w14:textId="77777777" w:rsidR="00F07C08" w:rsidRDefault="00F07C08" w:rsidP="00D76A5D">
            <w:pPr>
              <w:pStyle w:val="NoSpacing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  <w:p w14:paraId="20669964" w14:textId="77777777" w:rsidR="008E2B7C" w:rsidRDefault="008E2B7C" w:rsidP="00D76A5D">
            <w:pPr>
              <w:pStyle w:val="NoSpacing"/>
              <w:rPr>
                <w:b/>
                <w:bCs/>
                <w:color w:val="000000"/>
                <w:highlight w:val="yellow"/>
              </w:rPr>
            </w:pPr>
            <w:r w:rsidRPr="008E2B7C">
              <w:rPr>
                <w:b/>
                <w:bCs/>
                <w:color w:val="000000"/>
                <w:highlight w:val="yellow"/>
                <w:u w:val="single"/>
              </w:rPr>
              <w:t xml:space="preserve">PLEASE </w:t>
            </w:r>
            <w:r>
              <w:rPr>
                <w:b/>
                <w:bCs/>
                <w:color w:val="000000"/>
                <w:highlight w:val="yellow"/>
                <w:u w:val="single"/>
              </w:rPr>
              <w:t>send this completed IME referral sheet along with the following records to:</w:t>
            </w:r>
            <w:r w:rsidRPr="008E2B7C">
              <w:rPr>
                <w:b/>
                <w:bCs/>
                <w:color w:val="000000"/>
                <w:highlight w:val="yellow"/>
                <w:u w:val="single"/>
              </w:rPr>
              <w:t xml:space="preserve"> </w:t>
            </w:r>
            <w:hyperlink r:id="rId8" w:history="1">
              <w:r w:rsidRPr="008E2B7C">
                <w:rPr>
                  <w:rStyle w:val="Hyperlink"/>
                  <w:color w:val="auto"/>
                  <w:sz w:val="24"/>
                  <w:szCs w:val="24"/>
                  <w:highlight w:val="yellow"/>
                </w:rPr>
                <w:t>ime@pirehab.com</w:t>
              </w:r>
            </w:hyperlink>
            <w:r w:rsidRPr="008E2B7C">
              <w:rPr>
                <w:b/>
                <w:bCs/>
                <w:color w:val="000000"/>
                <w:highlight w:val="yellow"/>
              </w:rPr>
              <w:t xml:space="preserve"> </w:t>
            </w:r>
          </w:p>
          <w:p w14:paraId="5A6231F0" w14:textId="7A0156A9" w:rsidR="008E2B7C" w:rsidRDefault="008E2B7C" w:rsidP="00D76A5D">
            <w:pPr>
              <w:pStyle w:val="NoSpacing"/>
              <w:rPr>
                <w:b/>
                <w:bCs/>
                <w:color w:val="000000"/>
              </w:rPr>
            </w:pPr>
            <w:r w:rsidRPr="008E2B7C">
              <w:rPr>
                <w:b/>
                <w:bCs/>
                <w:color w:val="000000"/>
                <w:highlight w:val="yellow"/>
              </w:rPr>
              <w:t>if you have any questions, please contact Bobbiejo at 814-734-1499 Ext. 107</w:t>
            </w:r>
          </w:p>
          <w:p w14:paraId="1A891B56" w14:textId="18EA64F9" w:rsidR="008E2B7C" w:rsidRDefault="008E2B7C" w:rsidP="00D76A5D">
            <w:pPr>
              <w:pStyle w:val="NoSpacing"/>
              <w:rPr>
                <w:b/>
                <w:bCs/>
                <w:color w:val="000000"/>
              </w:rPr>
            </w:pPr>
          </w:p>
          <w:p w14:paraId="6FE4F5D2" w14:textId="77777777" w:rsidR="008E2B7C" w:rsidRDefault="008E2B7C" w:rsidP="008E2B7C">
            <w:pPr>
              <w:pStyle w:val="ListParagraph"/>
              <w:numPr>
                <w:ilvl w:val="0"/>
                <w:numId w:val="6"/>
              </w:numPr>
              <w:spacing w:after="160" w:line="256" w:lineRule="auto"/>
              <w:rPr>
                <w:sz w:val="22"/>
                <w:szCs w:val="22"/>
              </w:rPr>
            </w:pPr>
            <w:r>
              <w:t>Completed PIRS IME Referral Sheet</w:t>
            </w:r>
          </w:p>
          <w:p w14:paraId="3DB769D5" w14:textId="77777777" w:rsidR="008E2B7C" w:rsidRDefault="008E2B7C" w:rsidP="008E2B7C">
            <w:pPr>
              <w:pStyle w:val="ListParagraph"/>
              <w:numPr>
                <w:ilvl w:val="0"/>
                <w:numId w:val="7"/>
              </w:numPr>
              <w:spacing w:after="160" w:line="256" w:lineRule="auto"/>
            </w:pPr>
            <w:r>
              <w:t>First Report of Injury (FROI)</w:t>
            </w:r>
          </w:p>
          <w:p w14:paraId="4063E3A0" w14:textId="77777777" w:rsidR="008E2B7C" w:rsidRDefault="008E2B7C" w:rsidP="008E2B7C">
            <w:pPr>
              <w:pStyle w:val="ListParagraph"/>
              <w:numPr>
                <w:ilvl w:val="0"/>
                <w:numId w:val="7"/>
              </w:numPr>
              <w:spacing w:after="160" w:line="256" w:lineRule="auto"/>
            </w:pPr>
            <w:r>
              <w:t>Accident/Incident Report</w:t>
            </w:r>
          </w:p>
          <w:p w14:paraId="53204365" w14:textId="77777777" w:rsidR="008E2B7C" w:rsidRDefault="008E2B7C" w:rsidP="008E2B7C">
            <w:pPr>
              <w:pStyle w:val="ListParagraph"/>
              <w:numPr>
                <w:ilvl w:val="0"/>
                <w:numId w:val="7"/>
              </w:numPr>
              <w:spacing w:after="160" w:line="256" w:lineRule="auto"/>
            </w:pPr>
            <w:r>
              <w:t>Job Description</w:t>
            </w:r>
          </w:p>
          <w:p w14:paraId="17C66478" w14:textId="77777777" w:rsidR="008E2B7C" w:rsidRDefault="008E2B7C" w:rsidP="008E2B7C">
            <w:pPr>
              <w:pStyle w:val="ListParagraph"/>
              <w:numPr>
                <w:ilvl w:val="0"/>
                <w:numId w:val="7"/>
              </w:numPr>
              <w:spacing w:after="160" w:line="256" w:lineRule="auto"/>
            </w:pPr>
            <w:r>
              <w:t>Notice of Compensation Payable (NCP)</w:t>
            </w:r>
          </w:p>
          <w:p w14:paraId="3108FCDA" w14:textId="77777777" w:rsidR="008E2B7C" w:rsidRDefault="008E2B7C" w:rsidP="008E2B7C">
            <w:pPr>
              <w:pStyle w:val="ListParagraph"/>
              <w:numPr>
                <w:ilvl w:val="0"/>
                <w:numId w:val="7"/>
              </w:numPr>
              <w:spacing w:after="160" w:line="256" w:lineRule="auto"/>
              <w:jc w:val="both"/>
              <w:rPr>
                <w:b/>
                <w:bCs/>
              </w:rPr>
            </w:pPr>
            <w:r>
              <w:t>Notice of Temporary Compensation Payable (NTCP)</w:t>
            </w:r>
            <w:r>
              <w:rPr>
                <w:b/>
                <w:bCs/>
              </w:rPr>
              <w:t xml:space="preserve"> </w:t>
            </w:r>
          </w:p>
          <w:p w14:paraId="40D905F2" w14:textId="77777777" w:rsidR="008E2B7C" w:rsidRDefault="008E2B7C" w:rsidP="008E2B7C">
            <w:pPr>
              <w:pStyle w:val="ListParagraph"/>
              <w:numPr>
                <w:ilvl w:val="0"/>
                <w:numId w:val="7"/>
              </w:numPr>
              <w:spacing w:after="160" w:line="256" w:lineRule="auto"/>
            </w:pPr>
            <w:r>
              <w:t xml:space="preserve">Prior Independent Medical Examination (IME) Reports and Physician Capabilities </w:t>
            </w:r>
            <w:r>
              <w:rPr>
                <w:i/>
                <w:iCs/>
              </w:rPr>
              <w:t>(if applicable)</w:t>
            </w:r>
          </w:p>
          <w:p w14:paraId="60C5EB14" w14:textId="77777777" w:rsidR="008E2B7C" w:rsidRDefault="008E2B7C" w:rsidP="008E2B7C">
            <w:pPr>
              <w:pStyle w:val="ListParagraph"/>
              <w:numPr>
                <w:ilvl w:val="0"/>
                <w:numId w:val="7"/>
              </w:numPr>
              <w:spacing w:after="160" w:line="256" w:lineRule="auto"/>
              <w:jc w:val="both"/>
            </w:pPr>
            <w:r>
              <w:t>Medical Records (ER Records, All Physician’s Records, Physical Therapy Records, Surgical Reports and Diagnostic Reports)</w:t>
            </w:r>
          </w:p>
          <w:p w14:paraId="733056CE" w14:textId="77777777" w:rsidR="008E2B7C" w:rsidRPr="008E2B7C" w:rsidRDefault="008E2B7C" w:rsidP="00D76A5D">
            <w:pPr>
              <w:pStyle w:val="NoSpacing"/>
              <w:rPr>
                <w:b/>
                <w:bCs/>
                <w:color w:val="000000"/>
              </w:rPr>
            </w:pPr>
          </w:p>
          <w:p w14:paraId="41CA050C" w14:textId="77777777" w:rsidR="008E2B7C" w:rsidRDefault="008E2B7C" w:rsidP="00D76A5D">
            <w:pPr>
              <w:pStyle w:val="NoSpacing"/>
              <w:rPr>
                <w:b/>
                <w:bCs/>
                <w:color w:val="000000"/>
                <w:u w:val="single"/>
              </w:rPr>
            </w:pPr>
          </w:p>
          <w:p w14:paraId="340EAAC3" w14:textId="0422B017" w:rsidR="00D76A5D" w:rsidRPr="00703B67" w:rsidRDefault="00F07C08" w:rsidP="00D76A5D">
            <w:pPr>
              <w:pStyle w:val="NoSpacing"/>
              <w:rPr>
                <w:b/>
                <w:bCs/>
                <w:color w:val="000000"/>
                <w:u w:val="single"/>
              </w:rPr>
            </w:pPr>
            <w:r w:rsidRPr="008E2B7C">
              <w:rPr>
                <w:b/>
                <w:bCs/>
                <w:color w:val="000000"/>
                <w:highlight w:val="yellow"/>
                <w:u w:val="single"/>
              </w:rPr>
              <w:t>Please answer the following questions for the above referral:</w:t>
            </w:r>
          </w:p>
          <w:p w14:paraId="7F2874F3" w14:textId="77777777" w:rsidR="00F07C08" w:rsidRDefault="00F07C08" w:rsidP="00D76A5D">
            <w:pPr>
              <w:pStyle w:val="NoSpacing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  <w:p w14:paraId="34BE82E3" w14:textId="71145506" w:rsidR="00F07C08" w:rsidRPr="00B63D47" w:rsidRDefault="00F07C08" w:rsidP="00D76A5D">
            <w:pPr>
              <w:pStyle w:val="NoSpacing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D76A5D" w:rsidRPr="00B63D47" w14:paraId="0BAE7F33" w14:textId="77777777" w:rsidTr="008E2B7C">
        <w:trPr>
          <w:trHeight w:val="402"/>
        </w:trPr>
        <w:tc>
          <w:tcPr>
            <w:tcW w:w="114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</w:tcPr>
          <w:p w14:paraId="3F92CBBC" w14:textId="02E25D6A" w:rsidR="00F07C08" w:rsidRDefault="00F07C08" w:rsidP="00F07C08">
            <w:pPr>
              <w:jc w:val="both"/>
            </w:pPr>
            <w:r w:rsidRPr="00CB3522">
              <w:t>⁂</w:t>
            </w:r>
            <w:r>
              <w:tab/>
            </w:r>
            <w:r w:rsidRPr="00B02499">
              <w:t>Please confirm which body part or injury the claim is for</w:t>
            </w:r>
            <w:r>
              <w:t>?</w:t>
            </w:r>
          </w:p>
          <w:p w14:paraId="0B615DD9" w14:textId="77777777" w:rsidR="00F07C08" w:rsidRPr="00B02499" w:rsidRDefault="00F07C08" w:rsidP="00F07C08">
            <w:pPr>
              <w:jc w:val="both"/>
            </w:pPr>
          </w:p>
          <w:p w14:paraId="7D9EB9D1" w14:textId="41266906" w:rsidR="00F07C08" w:rsidRDefault="00F07C08" w:rsidP="00F07C08">
            <w:pPr>
              <w:ind w:left="720" w:hanging="720"/>
              <w:jc w:val="both"/>
            </w:pPr>
            <w:r>
              <w:t>⁂</w:t>
            </w:r>
            <w:r>
              <w:tab/>
            </w:r>
            <w:r w:rsidRPr="00CB3522">
              <w:t>Which type of physician you would like to schedule with. If you do not know we are happy to examine the case and assist with the recommendations</w:t>
            </w:r>
            <w:r>
              <w:t>?</w:t>
            </w:r>
          </w:p>
          <w:p w14:paraId="7997E9E3" w14:textId="77777777" w:rsidR="00F07C08" w:rsidRPr="00CB3522" w:rsidRDefault="00F07C08" w:rsidP="00F07C08">
            <w:pPr>
              <w:ind w:left="720" w:hanging="720"/>
              <w:jc w:val="both"/>
            </w:pPr>
          </w:p>
          <w:p w14:paraId="4D4B94EA" w14:textId="1B175EE2" w:rsidR="00F07C08" w:rsidRDefault="00F07C08" w:rsidP="00F07C08">
            <w:pPr>
              <w:ind w:left="720" w:hanging="720"/>
              <w:jc w:val="both"/>
              <w:rPr>
                <w:i/>
                <w:iCs/>
              </w:rPr>
            </w:pPr>
            <w:r>
              <w:t>⁂</w:t>
            </w:r>
            <w:r>
              <w:tab/>
            </w:r>
            <w:r w:rsidRPr="00CB3522">
              <w:t xml:space="preserve">Please indicate if you would like a case manager to assist in reviewing the records, and attend the IME to meet with the physician following the exam for an independent consultation. </w:t>
            </w:r>
            <w:r w:rsidRPr="00CB3522">
              <w:rPr>
                <w:i/>
                <w:iCs/>
              </w:rPr>
              <w:t>(If applicable per state law.)</w:t>
            </w:r>
          </w:p>
          <w:p w14:paraId="6A9FB780" w14:textId="0C4F9A92" w:rsidR="008E2B7C" w:rsidRDefault="008E2B7C" w:rsidP="00F07C08">
            <w:pPr>
              <w:ind w:left="720" w:hanging="720"/>
              <w:jc w:val="both"/>
              <w:rPr>
                <w:i/>
                <w:iCs/>
              </w:rPr>
            </w:pPr>
          </w:p>
          <w:p w14:paraId="028A3CA4" w14:textId="77777777" w:rsidR="008E2B7C" w:rsidRDefault="008E2B7C" w:rsidP="00F07C08">
            <w:pPr>
              <w:ind w:left="720" w:hanging="720"/>
              <w:jc w:val="both"/>
            </w:pPr>
            <w:r>
              <w:t>⁂        Please indicate if you would like PIRS to:</w:t>
            </w:r>
          </w:p>
          <w:p w14:paraId="64E98A2F" w14:textId="61EF07B0" w:rsidR="008E2B7C" w:rsidRDefault="008E2B7C" w:rsidP="008E2B7C">
            <w:pPr>
              <w:pStyle w:val="ListParagraph"/>
              <w:numPr>
                <w:ilvl w:val="0"/>
                <w:numId w:val="9"/>
              </w:num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Send a notification letter of the IME, Date, Time &amp; Location to the claimant?</w:t>
            </w:r>
          </w:p>
          <w:p w14:paraId="2A06D4D0" w14:textId="45E4578A" w:rsidR="008E2B7C" w:rsidRPr="008E2B7C" w:rsidRDefault="00580072" w:rsidP="008E2B7C">
            <w:pPr>
              <w:pStyle w:val="ListParagraph"/>
              <w:numPr>
                <w:ilvl w:val="0"/>
                <w:numId w:val="9"/>
              </w:num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Review, Prepare and Send an MD letter with the Medical Records?</w:t>
            </w:r>
          </w:p>
          <w:p w14:paraId="5C35570C" w14:textId="77777777" w:rsidR="00F07C08" w:rsidRPr="00CB3522" w:rsidRDefault="00F07C08" w:rsidP="00F07C08">
            <w:pPr>
              <w:ind w:left="720" w:hanging="720"/>
              <w:jc w:val="both"/>
            </w:pPr>
          </w:p>
          <w:p w14:paraId="679CB6F0" w14:textId="53F4B116" w:rsidR="00F07C08" w:rsidRDefault="00F07C08" w:rsidP="00F07C08">
            <w:pPr>
              <w:jc w:val="both"/>
            </w:pPr>
            <w:r>
              <w:t>⁂</w:t>
            </w:r>
            <w:r>
              <w:tab/>
            </w:r>
            <w:r w:rsidRPr="00CB3522">
              <w:t>Please indicate a timeframe that you need the IME scheduled within?</w:t>
            </w:r>
          </w:p>
          <w:p w14:paraId="6D3A6A23" w14:textId="77777777" w:rsidR="00F07C08" w:rsidRPr="00CB3522" w:rsidRDefault="00F07C08" w:rsidP="00F07C08">
            <w:pPr>
              <w:jc w:val="both"/>
            </w:pPr>
          </w:p>
          <w:p w14:paraId="0222FE8A" w14:textId="4E9F76BF" w:rsidR="00F07C08" w:rsidRDefault="00F07C08" w:rsidP="00F07C08">
            <w:pPr>
              <w:ind w:left="720" w:hanging="720"/>
              <w:jc w:val="both"/>
              <w:rPr>
                <w:i/>
                <w:iCs/>
              </w:rPr>
            </w:pPr>
            <w:r>
              <w:t>⁂</w:t>
            </w:r>
            <w:r>
              <w:tab/>
            </w:r>
            <w:r w:rsidRPr="00CB3522">
              <w:t xml:space="preserve">Please indicate a timeframe you would need the report in hand? </w:t>
            </w:r>
            <w:r w:rsidRPr="00CB3522">
              <w:rPr>
                <w:i/>
                <w:iCs/>
              </w:rPr>
              <w:t>(Please note most physician offices require a 7–10-day turnaround time to complete the report)</w:t>
            </w:r>
          </w:p>
          <w:p w14:paraId="1D82FBF3" w14:textId="77777777" w:rsidR="00F07C08" w:rsidRPr="00CB3522" w:rsidRDefault="00F07C08" w:rsidP="00F07C08">
            <w:pPr>
              <w:ind w:left="720" w:hanging="720"/>
              <w:jc w:val="both"/>
              <w:rPr>
                <w:i/>
                <w:iCs/>
              </w:rPr>
            </w:pPr>
          </w:p>
          <w:p w14:paraId="138BB673" w14:textId="61245312" w:rsidR="00F07C08" w:rsidRDefault="00F07C08" w:rsidP="00F07C08">
            <w:pPr>
              <w:ind w:left="720" w:hanging="720"/>
              <w:jc w:val="both"/>
            </w:pPr>
            <w:r>
              <w:t>⁂</w:t>
            </w:r>
            <w:r>
              <w:tab/>
              <w:t xml:space="preserve">Please note </w:t>
            </w:r>
            <w:r w:rsidRPr="00EE6AD2">
              <w:t>PIRS will obtain the report from the physician, and the report will then be forward</w:t>
            </w:r>
            <w:r w:rsidR="00DE3E76">
              <w:t>.</w:t>
            </w:r>
          </w:p>
          <w:p w14:paraId="03A53C13" w14:textId="77777777" w:rsidR="00F07C08" w:rsidRPr="00EE6AD2" w:rsidRDefault="00F07C08" w:rsidP="00F07C08">
            <w:pPr>
              <w:ind w:left="720" w:hanging="720"/>
              <w:jc w:val="both"/>
            </w:pPr>
          </w:p>
          <w:p w14:paraId="71E303BD" w14:textId="1C88BFD4" w:rsidR="00F07C08" w:rsidRDefault="00F07C08" w:rsidP="00F07C08">
            <w:pPr>
              <w:jc w:val="both"/>
            </w:pPr>
            <w:r w:rsidRPr="00EE6AD2">
              <w:t xml:space="preserve"> </w:t>
            </w:r>
            <w:r>
              <w:t>⁂</w:t>
            </w:r>
            <w:r>
              <w:tab/>
              <w:t xml:space="preserve">Please note </w:t>
            </w:r>
            <w:r w:rsidRPr="00EE6AD2">
              <w:t>PIRS will then close the file, unless otherwise indicated.</w:t>
            </w:r>
          </w:p>
          <w:p w14:paraId="048FD423" w14:textId="07239BD4" w:rsidR="00D76A5D" w:rsidRPr="00B63D47" w:rsidRDefault="00D76A5D" w:rsidP="00D76A5D">
            <w:pPr>
              <w:pStyle w:val="NoSpacing"/>
              <w:rPr>
                <w:sz w:val="20"/>
                <w:szCs w:val="20"/>
                <w:u w:val="single"/>
              </w:rPr>
            </w:pPr>
          </w:p>
        </w:tc>
      </w:tr>
      <w:tr w:rsidR="00D76A5D" w:rsidRPr="00B63D47" w14:paraId="0219DB52" w14:textId="77777777" w:rsidTr="008E2B7C">
        <w:trPr>
          <w:trHeight w:val="402"/>
        </w:trPr>
        <w:tc>
          <w:tcPr>
            <w:tcW w:w="114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</w:tcPr>
          <w:p w14:paraId="40527F59" w14:textId="777F7F2A" w:rsidR="00D76A5D" w:rsidRPr="00B63D47" w:rsidRDefault="00D76A5D" w:rsidP="00D76A5D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</w:tr>
      <w:tr w:rsidR="00D76A5D" w:rsidRPr="00B63D47" w14:paraId="3EE5D082" w14:textId="77777777" w:rsidTr="008E2B7C">
        <w:trPr>
          <w:trHeight w:val="315"/>
        </w:trPr>
        <w:tc>
          <w:tcPr>
            <w:tcW w:w="11478" w:type="dxa"/>
            <w:gridSpan w:val="4"/>
            <w:tcBorders>
              <w:top w:val="nil"/>
              <w:left w:val="nil"/>
              <w:right w:val="nil"/>
            </w:tcBorders>
            <w:shd w:val="clear" w:color="000000" w:fill="8DB4E2"/>
            <w:noWrap/>
            <w:vAlign w:val="bottom"/>
            <w:hideMark/>
          </w:tcPr>
          <w:p w14:paraId="34FF9662" w14:textId="713E5C66" w:rsidR="00D76A5D" w:rsidRPr="00B63D47" w:rsidRDefault="00D76A5D" w:rsidP="00D76A5D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</w:tr>
      <w:tr w:rsidR="00D76A5D" w:rsidRPr="00B63D47" w14:paraId="6E181EAD" w14:textId="77777777" w:rsidTr="008E2B7C">
        <w:trPr>
          <w:trHeight w:val="315"/>
        </w:trPr>
        <w:tc>
          <w:tcPr>
            <w:tcW w:w="11478" w:type="dxa"/>
            <w:gridSpan w:val="4"/>
            <w:tcBorders>
              <w:top w:val="nil"/>
              <w:left w:val="nil"/>
              <w:right w:val="nil"/>
            </w:tcBorders>
            <w:shd w:val="clear" w:color="000000" w:fill="8DB4E2"/>
            <w:noWrap/>
            <w:vAlign w:val="bottom"/>
          </w:tcPr>
          <w:p w14:paraId="15EE329B" w14:textId="77777777" w:rsidR="00D76A5D" w:rsidRPr="00B63D47" w:rsidRDefault="00D76A5D" w:rsidP="00D76A5D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</w:tr>
      <w:tr w:rsidR="00D76A5D" w:rsidRPr="00B63D47" w14:paraId="14A26C0F" w14:textId="77777777" w:rsidTr="008E2B7C">
        <w:trPr>
          <w:trHeight w:val="315"/>
        </w:trPr>
        <w:tc>
          <w:tcPr>
            <w:tcW w:w="11478" w:type="dxa"/>
            <w:gridSpan w:val="4"/>
            <w:tcBorders>
              <w:top w:val="nil"/>
              <w:left w:val="nil"/>
              <w:right w:val="nil"/>
            </w:tcBorders>
            <w:shd w:val="clear" w:color="000000" w:fill="8DB4E2"/>
            <w:noWrap/>
            <w:vAlign w:val="bottom"/>
          </w:tcPr>
          <w:p w14:paraId="1D1A4A55" w14:textId="77777777" w:rsidR="00D76A5D" w:rsidRPr="00B63D47" w:rsidRDefault="00D76A5D" w:rsidP="00D76A5D">
            <w:pPr>
              <w:pStyle w:val="NoSpacing"/>
              <w:jc w:val="center"/>
              <w:rPr>
                <w:color w:val="000000"/>
                <w:sz w:val="20"/>
                <w:szCs w:val="20"/>
              </w:rPr>
            </w:pPr>
          </w:p>
        </w:tc>
      </w:tr>
      <w:bookmarkEnd w:id="1"/>
    </w:tbl>
    <w:p w14:paraId="18D002BE" w14:textId="7F05E406" w:rsidR="006B7408" w:rsidRDefault="006B7408" w:rsidP="00B63D47">
      <w:pPr>
        <w:pStyle w:val="NoSpacing"/>
        <w:jc w:val="center"/>
        <w:rPr>
          <w:sz w:val="20"/>
          <w:szCs w:val="20"/>
        </w:rPr>
      </w:pPr>
    </w:p>
    <w:p w14:paraId="7F48AD3A" w14:textId="5A44216A" w:rsidR="007C709A" w:rsidRPr="00D204C4" w:rsidRDefault="00D204C4" w:rsidP="00B63D47">
      <w:pPr>
        <w:pStyle w:val="NoSpacing"/>
        <w:jc w:val="center"/>
        <w:rPr>
          <w:sz w:val="36"/>
          <w:szCs w:val="36"/>
        </w:rPr>
      </w:pPr>
      <w:r w:rsidRPr="00D204C4">
        <w:rPr>
          <w:sz w:val="36"/>
          <w:szCs w:val="36"/>
        </w:rPr>
        <w:t xml:space="preserve">SEND ALL REFERRALS TO </w:t>
      </w:r>
      <w:hyperlink r:id="rId9" w:history="1">
        <w:r w:rsidRPr="00D204C4">
          <w:rPr>
            <w:rStyle w:val="Hyperlink"/>
            <w:sz w:val="36"/>
            <w:szCs w:val="36"/>
          </w:rPr>
          <w:t>referrals@pirehab,.com</w:t>
        </w:r>
      </w:hyperlink>
    </w:p>
    <w:p w14:paraId="6F681BED" w14:textId="77777777" w:rsidR="00D204C4" w:rsidRPr="00B63D47" w:rsidRDefault="00D204C4" w:rsidP="00B63D47">
      <w:pPr>
        <w:pStyle w:val="NoSpacing"/>
        <w:jc w:val="center"/>
        <w:rPr>
          <w:sz w:val="20"/>
          <w:szCs w:val="20"/>
        </w:rPr>
      </w:pPr>
    </w:p>
    <w:sectPr w:rsidR="00D204C4" w:rsidRPr="00B63D47" w:rsidSect="00C341B1">
      <w:footerReference w:type="default" r:id="rId10"/>
      <w:headerReference w:type="first" r:id="rId11"/>
      <w:footerReference w:type="first" r:id="rId12"/>
      <w:pgSz w:w="12240" w:h="15840" w:code="1"/>
      <w:pgMar w:top="576" w:right="720" w:bottom="245" w:left="72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19476" w14:textId="77777777" w:rsidR="00F80A90" w:rsidRDefault="00F80A90">
      <w:r>
        <w:separator/>
      </w:r>
    </w:p>
  </w:endnote>
  <w:endnote w:type="continuationSeparator" w:id="0">
    <w:p w14:paraId="67B1F215" w14:textId="77777777" w:rsidR="00F80A90" w:rsidRDefault="00F80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Futura-Book">
    <w:altName w:val="Century Goth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2277C" w14:textId="18533E44" w:rsidR="00607D72" w:rsidRPr="00831000" w:rsidRDefault="00623168" w:rsidP="00623168">
    <w:pPr>
      <w:pStyle w:val="Footer"/>
      <w:jc w:val="right"/>
      <w:rPr>
        <w:i/>
        <w:iCs/>
        <w:sz w:val="20"/>
        <w:szCs w:val="20"/>
      </w:rPr>
    </w:pPr>
    <w:r>
      <w:t xml:space="preserve">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A6FD7" w14:textId="77777777" w:rsidR="00E25D25" w:rsidRDefault="00E25D25" w:rsidP="00E25D25">
    <w:pPr>
      <w:pStyle w:val="BasicParagraph"/>
      <w:jc w:val="center"/>
      <w:rPr>
        <w:rFonts w:ascii="Futura-Book" w:hAnsi="Futura-Book" w:cs="Futura-Book"/>
        <w:color w:val="0019E5"/>
        <w:sz w:val="18"/>
        <w:szCs w:val="18"/>
      </w:rPr>
    </w:pPr>
  </w:p>
  <w:p w14:paraId="59A42C34" w14:textId="2ACCB493" w:rsidR="00607D72" w:rsidRPr="00E25D25" w:rsidRDefault="001425CF" w:rsidP="008434C7">
    <w:pPr>
      <w:pStyle w:val="BasicParagraph"/>
      <w:tabs>
        <w:tab w:val="center" w:pos="5400"/>
        <w:tab w:val="left" w:pos="7485"/>
      </w:tabs>
    </w:pPr>
    <w:r>
      <w:rPr>
        <w:rFonts w:ascii="Futura-Book" w:hAnsi="Futura-Book" w:cs="Futura-Book"/>
        <w:color w:val="0019E5"/>
        <w:sz w:val="18"/>
        <w:szCs w:val="18"/>
      </w:rPr>
      <w:tab/>
    </w:r>
    <w:r w:rsidR="008434C7" w:rsidRPr="007570B7">
      <w:rPr>
        <w:noProof/>
      </w:rPr>
      <w:drawing>
        <wp:inline distT="0" distB="0" distL="0" distR="0" wp14:anchorId="0A383B94" wp14:editId="2A525DE1">
          <wp:extent cx="5943600" cy="544830"/>
          <wp:effectExtent l="0" t="0" r="0" b="762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F1FC7" w14:textId="77777777" w:rsidR="00F80A90" w:rsidRDefault="00F80A90">
      <w:r>
        <w:separator/>
      </w:r>
    </w:p>
  </w:footnote>
  <w:footnote w:type="continuationSeparator" w:id="0">
    <w:p w14:paraId="0A9AAA67" w14:textId="77777777" w:rsidR="00F80A90" w:rsidRDefault="00F80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B05A3" w14:textId="69407C70" w:rsidR="00E25D25" w:rsidRDefault="001425CF" w:rsidP="00D76A5D">
    <w:pPr>
      <w:pStyle w:val="Header"/>
      <w:jc w:val="center"/>
    </w:pPr>
    <w:r w:rsidRPr="00E25D25">
      <w:rPr>
        <w:noProof/>
      </w:rPr>
      <w:drawing>
        <wp:inline distT="0" distB="0" distL="0" distR="0" wp14:anchorId="6033E262" wp14:editId="1D676C6B">
          <wp:extent cx="3619500" cy="1154507"/>
          <wp:effectExtent l="0" t="0" r="0" b="7620"/>
          <wp:docPr id="1" name="Picture 1" descr="C:\Users\Michelle\AppData\Local\Temp\PIRSslogan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elle\AppData\Local\Temp\PIRSslogan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9979" cy="11610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F5A82"/>
    <w:multiLevelType w:val="hybridMultilevel"/>
    <w:tmpl w:val="5180E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57A24"/>
    <w:multiLevelType w:val="hybridMultilevel"/>
    <w:tmpl w:val="2AAEB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22ECE"/>
    <w:multiLevelType w:val="hybridMultilevel"/>
    <w:tmpl w:val="8DC2F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383051"/>
    <w:multiLevelType w:val="hybridMultilevel"/>
    <w:tmpl w:val="803AB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0437B"/>
    <w:multiLevelType w:val="multilevel"/>
    <w:tmpl w:val="09544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F11F71"/>
    <w:multiLevelType w:val="hybridMultilevel"/>
    <w:tmpl w:val="213E9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574BFF"/>
    <w:multiLevelType w:val="hybridMultilevel"/>
    <w:tmpl w:val="7BFACC1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D942508"/>
    <w:multiLevelType w:val="hybridMultilevel"/>
    <w:tmpl w:val="220CA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436D14"/>
    <w:multiLevelType w:val="hybridMultilevel"/>
    <w:tmpl w:val="B9081B78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num w:numId="1" w16cid:durableId="208416251">
    <w:abstractNumId w:val="4"/>
  </w:num>
  <w:num w:numId="2" w16cid:durableId="1624187851">
    <w:abstractNumId w:val="2"/>
  </w:num>
  <w:num w:numId="3" w16cid:durableId="409884452">
    <w:abstractNumId w:val="5"/>
  </w:num>
  <w:num w:numId="4" w16cid:durableId="180320842">
    <w:abstractNumId w:val="7"/>
  </w:num>
  <w:num w:numId="5" w16cid:durableId="1098406426">
    <w:abstractNumId w:val="0"/>
  </w:num>
  <w:num w:numId="6" w16cid:durableId="223689376">
    <w:abstractNumId w:val="3"/>
  </w:num>
  <w:num w:numId="7" w16cid:durableId="1934050875">
    <w:abstractNumId w:val="1"/>
  </w:num>
  <w:num w:numId="8" w16cid:durableId="794759283">
    <w:abstractNumId w:val="6"/>
  </w:num>
  <w:num w:numId="9" w16cid:durableId="18094692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6C3"/>
    <w:rsid w:val="000349FF"/>
    <w:rsid w:val="00064ECF"/>
    <w:rsid w:val="00076E32"/>
    <w:rsid w:val="000B30AE"/>
    <w:rsid w:val="000D053D"/>
    <w:rsid w:val="000E0C8C"/>
    <w:rsid w:val="000E171A"/>
    <w:rsid w:val="000F7E20"/>
    <w:rsid w:val="00105850"/>
    <w:rsid w:val="00141D37"/>
    <w:rsid w:val="001425CF"/>
    <w:rsid w:val="001463E3"/>
    <w:rsid w:val="00147F40"/>
    <w:rsid w:val="0015584E"/>
    <w:rsid w:val="00162C95"/>
    <w:rsid w:val="001A7194"/>
    <w:rsid w:val="001A7F42"/>
    <w:rsid w:val="001B6DA5"/>
    <w:rsid w:val="001C03C1"/>
    <w:rsid w:val="001D4D21"/>
    <w:rsid w:val="001E6C00"/>
    <w:rsid w:val="0022150F"/>
    <w:rsid w:val="00241FD1"/>
    <w:rsid w:val="00254B8A"/>
    <w:rsid w:val="002B1196"/>
    <w:rsid w:val="002C04B8"/>
    <w:rsid w:val="002C4DC8"/>
    <w:rsid w:val="002E351B"/>
    <w:rsid w:val="00341454"/>
    <w:rsid w:val="00382F02"/>
    <w:rsid w:val="003B55B9"/>
    <w:rsid w:val="003D1BAF"/>
    <w:rsid w:val="003D1E8E"/>
    <w:rsid w:val="004002F1"/>
    <w:rsid w:val="00444E1D"/>
    <w:rsid w:val="0044541D"/>
    <w:rsid w:val="00452BEF"/>
    <w:rsid w:val="004A6425"/>
    <w:rsid w:val="004B6AD1"/>
    <w:rsid w:val="004C017E"/>
    <w:rsid w:val="00504D47"/>
    <w:rsid w:val="00532703"/>
    <w:rsid w:val="0054555D"/>
    <w:rsid w:val="00572766"/>
    <w:rsid w:val="00580072"/>
    <w:rsid w:val="0058279C"/>
    <w:rsid w:val="00593DF2"/>
    <w:rsid w:val="005B4B69"/>
    <w:rsid w:val="005C7D1E"/>
    <w:rsid w:val="00607D72"/>
    <w:rsid w:val="00623168"/>
    <w:rsid w:val="00635F2F"/>
    <w:rsid w:val="00692044"/>
    <w:rsid w:val="00695720"/>
    <w:rsid w:val="00697D68"/>
    <w:rsid w:val="006A5F4F"/>
    <w:rsid w:val="006B7080"/>
    <w:rsid w:val="006B7408"/>
    <w:rsid w:val="006C22DB"/>
    <w:rsid w:val="006D15B6"/>
    <w:rsid w:val="00703B67"/>
    <w:rsid w:val="007770F5"/>
    <w:rsid w:val="007A3E1C"/>
    <w:rsid w:val="007B7D3E"/>
    <w:rsid w:val="007C709A"/>
    <w:rsid w:val="007E6835"/>
    <w:rsid w:val="007F4A89"/>
    <w:rsid w:val="007F564C"/>
    <w:rsid w:val="00822AA6"/>
    <w:rsid w:val="00831000"/>
    <w:rsid w:val="008434C7"/>
    <w:rsid w:val="00843E40"/>
    <w:rsid w:val="0084529A"/>
    <w:rsid w:val="008524BF"/>
    <w:rsid w:val="00864402"/>
    <w:rsid w:val="0089196F"/>
    <w:rsid w:val="00893AD0"/>
    <w:rsid w:val="008A3A43"/>
    <w:rsid w:val="008A521F"/>
    <w:rsid w:val="008D6F9C"/>
    <w:rsid w:val="008E2B7C"/>
    <w:rsid w:val="009164EF"/>
    <w:rsid w:val="00924812"/>
    <w:rsid w:val="009605FB"/>
    <w:rsid w:val="009A013F"/>
    <w:rsid w:val="009D298C"/>
    <w:rsid w:val="009F2450"/>
    <w:rsid w:val="00A21E47"/>
    <w:rsid w:val="00A25105"/>
    <w:rsid w:val="00A34147"/>
    <w:rsid w:val="00A7454A"/>
    <w:rsid w:val="00A86DC0"/>
    <w:rsid w:val="00A91AD0"/>
    <w:rsid w:val="00AA44EA"/>
    <w:rsid w:val="00AA69AD"/>
    <w:rsid w:val="00AB56A5"/>
    <w:rsid w:val="00AB76C3"/>
    <w:rsid w:val="00B23B36"/>
    <w:rsid w:val="00B63D47"/>
    <w:rsid w:val="00B77BD3"/>
    <w:rsid w:val="00B81E2F"/>
    <w:rsid w:val="00BE2E74"/>
    <w:rsid w:val="00BF5221"/>
    <w:rsid w:val="00C05F25"/>
    <w:rsid w:val="00C1143B"/>
    <w:rsid w:val="00C12926"/>
    <w:rsid w:val="00C15941"/>
    <w:rsid w:val="00C31192"/>
    <w:rsid w:val="00C341B1"/>
    <w:rsid w:val="00C408B4"/>
    <w:rsid w:val="00C44839"/>
    <w:rsid w:val="00C840AC"/>
    <w:rsid w:val="00C8623B"/>
    <w:rsid w:val="00CB7C7B"/>
    <w:rsid w:val="00CC1C36"/>
    <w:rsid w:val="00CE7249"/>
    <w:rsid w:val="00D07BD8"/>
    <w:rsid w:val="00D204C4"/>
    <w:rsid w:val="00D76A5D"/>
    <w:rsid w:val="00D84235"/>
    <w:rsid w:val="00D90724"/>
    <w:rsid w:val="00D9545B"/>
    <w:rsid w:val="00DA21BC"/>
    <w:rsid w:val="00DA4802"/>
    <w:rsid w:val="00DD0237"/>
    <w:rsid w:val="00DD345A"/>
    <w:rsid w:val="00DE3E76"/>
    <w:rsid w:val="00E00782"/>
    <w:rsid w:val="00E25D25"/>
    <w:rsid w:val="00E62882"/>
    <w:rsid w:val="00E867B7"/>
    <w:rsid w:val="00E86E94"/>
    <w:rsid w:val="00E922F9"/>
    <w:rsid w:val="00EA62AF"/>
    <w:rsid w:val="00EA6335"/>
    <w:rsid w:val="00EB057E"/>
    <w:rsid w:val="00F02C6D"/>
    <w:rsid w:val="00F07C08"/>
    <w:rsid w:val="00F12815"/>
    <w:rsid w:val="00F1501B"/>
    <w:rsid w:val="00F23037"/>
    <w:rsid w:val="00F35F03"/>
    <w:rsid w:val="00F47091"/>
    <w:rsid w:val="00F80A90"/>
    <w:rsid w:val="00F8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4:docId w14:val="7DEB3AEA"/>
  <w15:docId w15:val="{0D780B35-E75D-4EF0-A671-12A6D883E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AA6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2C04B8"/>
    <w:pPr>
      <w:spacing w:before="100" w:beforeAutospacing="1" w:after="100" w:afterAutospacing="1"/>
      <w:outlineLvl w:val="0"/>
    </w:pPr>
    <w:rPr>
      <w:b/>
      <w:bCs/>
      <w:color w:val="666666"/>
      <w:kern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822AA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822AA6"/>
    <w:pPr>
      <w:tabs>
        <w:tab w:val="center" w:pos="4320"/>
        <w:tab w:val="right" w:pos="8640"/>
      </w:tabs>
    </w:pPr>
  </w:style>
  <w:style w:type="character" w:styleId="Strong">
    <w:name w:val="Strong"/>
    <w:basedOn w:val="DefaultParagraphFont"/>
    <w:uiPriority w:val="22"/>
    <w:qFormat/>
    <w:rsid w:val="0022150F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04B8"/>
    <w:rPr>
      <w:b/>
      <w:bCs/>
      <w:color w:val="666666"/>
      <w:kern w:val="36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C04B8"/>
    <w:rPr>
      <w:b/>
      <w:bCs/>
      <w:strike w:val="0"/>
      <w:dstrike w:val="0"/>
      <w:color w:val="336699"/>
      <w:sz w:val="18"/>
      <w:szCs w:val="18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2C04B8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7C709A"/>
    <w:rPr>
      <w:sz w:val="24"/>
      <w:szCs w:val="24"/>
    </w:rPr>
  </w:style>
  <w:style w:type="paragraph" w:styleId="E-mailSignature">
    <w:name w:val="E-mail Signature"/>
    <w:basedOn w:val="Normal"/>
    <w:link w:val="E-mailSignatureChar"/>
    <w:uiPriority w:val="99"/>
    <w:unhideWhenUsed/>
    <w:rsid w:val="00F23037"/>
  </w:style>
  <w:style w:type="character" w:customStyle="1" w:styleId="E-mailSignatureChar">
    <w:name w:val="E-mail Signature Char"/>
    <w:basedOn w:val="DefaultParagraphFont"/>
    <w:link w:val="E-mailSignature"/>
    <w:uiPriority w:val="99"/>
    <w:rsid w:val="00F23037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0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037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E25D25"/>
    <w:pPr>
      <w:widowControl w:val="0"/>
      <w:autoSpaceDE w:val="0"/>
      <w:autoSpaceDN w:val="0"/>
      <w:adjustRightInd w:val="0"/>
      <w:spacing w:line="288" w:lineRule="auto"/>
    </w:pPr>
    <w:rPr>
      <w:rFonts w:ascii="Times-Roman" w:eastAsia="MS Mincho" w:hAnsi="Times-Roman" w:cs="Times-Roman"/>
      <w:color w:val="000000"/>
    </w:rPr>
  </w:style>
  <w:style w:type="paragraph" w:styleId="ListParagraph">
    <w:name w:val="List Paragraph"/>
    <w:basedOn w:val="Normal"/>
    <w:uiPriority w:val="34"/>
    <w:qFormat/>
    <w:rsid w:val="00D07BD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6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24087">
          <w:marLeft w:val="300"/>
          <w:marRight w:val="30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8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000000"/>
                    <w:right w:val="none" w:sz="0" w:space="0" w:color="auto"/>
                  </w:divBdr>
                  <w:divsChild>
                    <w:div w:id="160040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504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67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702058">
                                  <w:marLeft w:val="300"/>
                                  <w:marRight w:val="30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4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162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065603">
                                              <w:marLeft w:val="24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2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e@pirehab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eferrals@pirehab,.com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ichelle\Application%20Data\Microsoft\Templates\PIRS%20letterhead%20200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B3D09-5AB7-4F00-8094-1FB8F1FC6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PIRS letterhead 2007</Template>
  <TotalTime>4</TotalTime>
  <Pages>3</Pages>
  <Words>510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Date___________________________</vt:lpstr>
    </vt:vector>
  </TitlesOfParts>
  <Company>Hewlett-Packard Company</Company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Date___________________________</dc:title>
  <dc:creator>Kira</dc:creator>
  <cp:lastModifiedBy>Bobbiejo  Bingenheimer</cp:lastModifiedBy>
  <cp:revision>2</cp:revision>
  <cp:lastPrinted>2020-12-08T18:29:00Z</cp:lastPrinted>
  <dcterms:created xsi:type="dcterms:W3CDTF">2023-01-26T18:04:00Z</dcterms:created>
  <dcterms:modified xsi:type="dcterms:W3CDTF">2023-01-26T18:04:00Z</dcterms:modified>
</cp:coreProperties>
</file>